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DC377" w14:textId="77777777" w:rsidR="00A6433B" w:rsidRDefault="00A6433B" w:rsidP="00A6433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EVEYN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fl.1415)</w:t>
      </w:r>
    </w:p>
    <w:p w14:paraId="33906D92" w14:textId="77777777" w:rsidR="00A6433B" w:rsidRDefault="00A6433B" w:rsidP="00A6433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London. </w:t>
      </w:r>
      <w:proofErr w:type="spellStart"/>
      <w:r>
        <w:rPr>
          <w:rFonts w:cs="Times New Roman"/>
          <w:szCs w:val="24"/>
          <w:lang w:val="en-GB"/>
        </w:rPr>
        <w:t>Sheather</w:t>
      </w:r>
      <w:proofErr w:type="spellEnd"/>
      <w:r>
        <w:rPr>
          <w:rFonts w:cs="Times New Roman"/>
          <w:szCs w:val="24"/>
          <w:lang w:val="en-GB"/>
        </w:rPr>
        <w:t>.</w:t>
      </w:r>
    </w:p>
    <w:p w14:paraId="46C83C80" w14:textId="77777777" w:rsidR="00A6433B" w:rsidRDefault="00A6433B" w:rsidP="00A6433B">
      <w:pPr>
        <w:pStyle w:val="NoSpacing"/>
        <w:rPr>
          <w:rFonts w:cs="Times New Roman"/>
          <w:szCs w:val="24"/>
          <w:lang w:val="en-GB"/>
        </w:rPr>
      </w:pPr>
    </w:p>
    <w:p w14:paraId="0AC5D8C3" w14:textId="77777777" w:rsidR="00A6433B" w:rsidRDefault="00A6433B" w:rsidP="00A6433B">
      <w:pPr>
        <w:pStyle w:val="NoSpacing"/>
        <w:rPr>
          <w:rFonts w:cs="Times New Roman"/>
          <w:szCs w:val="24"/>
          <w:lang w:val="en-GB"/>
        </w:rPr>
      </w:pPr>
    </w:p>
    <w:p w14:paraId="631977A5" w14:textId="77777777" w:rsidR="00A6433B" w:rsidRDefault="00A6433B" w:rsidP="00A6433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1415</w:t>
      </w:r>
      <w:r>
        <w:rPr>
          <w:rFonts w:cs="Times New Roman"/>
          <w:szCs w:val="24"/>
          <w:lang w:val="en-GB"/>
        </w:rPr>
        <w:tab/>
        <w:t>He made a plaint of debt against Robert Thornton of London,</w:t>
      </w:r>
    </w:p>
    <w:p w14:paraId="630FE7BB" w14:textId="77777777" w:rsidR="00A6433B" w:rsidRDefault="00A6433B" w:rsidP="00A6433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stockfishmonger</w:t>
      </w:r>
      <w:proofErr w:type="spellEnd"/>
      <w:r>
        <w:rPr>
          <w:rFonts w:cs="Times New Roman"/>
          <w:szCs w:val="24"/>
          <w:lang w:val="en-GB"/>
        </w:rPr>
        <w:t>.</w:t>
      </w:r>
    </w:p>
    <w:p w14:paraId="7439D542" w14:textId="77777777" w:rsidR="00A6433B" w:rsidRDefault="00A6433B" w:rsidP="00A6433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73045">
          <w:rPr>
            <w:rStyle w:val="Hyperlink"/>
            <w:rFonts w:cs="Times New Roman"/>
            <w:szCs w:val="24"/>
            <w:lang w:val="en-GB"/>
          </w:rPr>
          <w:t>https://waalt.uh.edu/index.php/CP40/618:_A-J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9B74D7E" w14:textId="77777777" w:rsidR="00A6433B" w:rsidRDefault="00A6433B" w:rsidP="00A6433B">
      <w:pPr>
        <w:pStyle w:val="NoSpacing"/>
        <w:rPr>
          <w:rFonts w:cs="Times New Roman"/>
          <w:szCs w:val="24"/>
          <w:lang w:val="en-GB"/>
        </w:rPr>
      </w:pPr>
    </w:p>
    <w:p w14:paraId="3824D92E" w14:textId="77777777" w:rsidR="00A6433B" w:rsidRDefault="00A6433B" w:rsidP="00A6433B">
      <w:pPr>
        <w:pStyle w:val="NoSpacing"/>
        <w:rPr>
          <w:rFonts w:cs="Times New Roman"/>
          <w:szCs w:val="24"/>
          <w:lang w:val="en-GB"/>
        </w:rPr>
      </w:pPr>
    </w:p>
    <w:p w14:paraId="78AC7D98" w14:textId="77777777" w:rsidR="00A6433B" w:rsidRDefault="00A6433B" w:rsidP="00A6433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25 March 2024</w:t>
      </w:r>
    </w:p>
    <w:p w14:paraId="36F7EEE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7DB4E" w14:textId="77777777" w:rsidR="00A6433B" w:rsidRDefault="00A6433B" w:rsidP="009139A6">
      <w:r>
        <w:separator/>
      </w:r>
    </w:p>
  </w:endnote>
  <w:endnote w:type="continuationSeparator" w:id="0">
    <w:p w14:paraId="2C410B9E" w14:textId="77777777" w:rsidR="00A6433B" w:rsidRDefault="00A643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0AE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39B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5F9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FD2EB" w14:textId="77777777" w:rsidR="00A6433B" w:rsidRDefault="00A6433B" w:rsidP="009139A6">
      <w:r>
        <w:separator/>
      </w:r>
    </w:p>
  </w:footnote>
  <w:footnote w:type="continuationSeparator" w:id="0">
    <w:p w14:paraId="05AAF207" w14:textId="77777777" w:rsidR="00A6433B" w:rsidRDefault="00A643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E7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7FB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90A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3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6433B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57200"/>
  <w15:chartTrackingRefBased/>
  <w15:docId w15:val="{54A58ED0-A864-4777-B913-1C834D88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643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2024-03-25T11:31:00Z</dcterms:created>
  <dcterms:modified xsi:type="dcterms:W3CDTF">2024-03-25T11:31:00Z</dcterms:modified>
</cp:coreProperties>
</file>