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29D28" w14:textId="11501123" w:rsidR="00BA00AB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EVERYSDON</w:t>
      </w:r>
      <w:r>
        <w:rPr>
          <w:rFonts w:ascii="Times New Roman" w:hAnsi="Times New Roman" w:cs="Times New Roman"/>
          <w:sz w:val="24"/>
          <w:szCs w:val="24"/>
        </w:rPr>
        <w:t xml:space="preserve">       (fl.1453)</w:t>
      </w:r>
    </w:p>
    <w:p w14:paraId="47AE19B8" w14:textId="77DF1DD9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Winslow, Buckinghamshire.</w:t>
      </w:r>
    </w:p>
    <w:p w14:paraId="458916A7" w14:textId="3736D238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2B881B" w14:textId="1A1164E1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57C2E3" w14:textId="3F26EB26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317D7FC" w14:textId="71A2808F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(Hertfordshire Wills (1413-1857), ref. 1AR68)</w:t>
      </w:r>
    </w:p>
    <w:p w14:paraId="022AE95C" w14:textId="43472831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DDBB5E" w14:textId="2469CE48" w:rsid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B5E6D" w14:textId="6A9DD05D" w:rsidR="00DA5D38" w:rsidRPr="00DA5D38" w:rsidRDefault="00DA5D3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sectPr w:rsidR="00DA5D38" w:rsidRPr="00DA5D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46C7F" w14:textId="77777777" w:rsidR="00DA5D38" w:rsidRDefault="00DA5D38" w:rsidP="009139A6">
      <w:r>
        <w:separator/>
      </w:r>
    </w:p>
  </w:endnote>
  <w:endnote w:type="continuationSeparator" w:id="0">
    <w:p w14:paraId="5B6F31EF" w14:textId="77777777" w:rsidR="00DA5D38" w:rsidRDefault="00DA5D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29A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D4B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09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3C427" w14:textId="77777777" w:rsidR="00DA5D38" w:rsidRDefault="00DA5D38" w:rsidP="009139A6">
      <w:r>
        <w:separator/>
      </w:r>
    </w:p>
  </w:footnote>
  <w:footnote w:type="continuationSeparator" w:id="0">
    <w:p w14:paraId="71AF521A" w14:textId="77777777" w:rsidR="00DA5D38" w:rsidRDefault="00DA5D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92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612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A97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D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5D3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B6FCC"/>
  <w15:chartTrackingRefBased/>
  <w15:docId w15:val="{BE3F8C47-A56D-4C0A-8CC0-EF149C4A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2022-04-14T09:22:00Z</dcterms:created>
  <dcterms:modified xsi:type="dcterms:W3CDTF">2022-04-14T09:24:00Z</dcterms:modified>
</cp:coreProperties>
</file>