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0B53D" w14:textId="77777777" w:rsidR="00A856E1" w:rsidRDefault="00A856E1" w:rsidP="00A85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EVERYNGHAM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585ABD1" w14:textId="77777777" w:rsidR="00A856E1" w:rsidRDefault="00A856E1" w:rsidP="00A85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041D55C9" w14:textId="77777777" w:rsidR="00A856E1" w:rsidRDefault="00A856E1" w:rsidP="00A856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09FDC" w14:textId="77777777" w:rsidR="00A856E1" w:rsidRDefault="00A856E1" w:rsidP="00A856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1C2B2" w14:textId="77777777" w:rsidR="00A856E1" w:rsidRDefault="00A856E1" w:rsidP="00A856E1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0186DF3D" w14:textId="77777777" w:rsidR="00A856E1" w:rsidRDefault="00A856E1" w:rsidP="00A856E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E2EDFF5" w14:textId="77777777" w:rsidR="00A856E1" w:rsidRDefault="00A856E1" w:rsidP="00A856E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75287B4" w14:textId="77777777" w:rsidR="00A856E1" w:rsidRDefault="00A856E1" w:rsidP="00A856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CF799" w14:textId="77777777" w:rsidR="00A856E1" w:rsidRDefault="00A856E1" w:rsidP="00A856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23534B" w14:textId="77777777" w:rsidR="00A856E1" w:rsidRDefault="00A856E1" w:rsidP="00A856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2022</w:t>
      </w:r>
    </w:p>
    <w:p w14:paraId="5CD632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E6EE0" w14:textId="77777777" w:rsidR="00A856E1" w:rsidRDefault="00A856E1" w:rsidP="009139A6">
      <w:r>
        <w:separator/>
      </w:r>
    </w:p>
  </w:endnote>
  <w:endnote w:type="continuationSeparator" w:id="0">
    <w:p w14:paraId="1DA9BB95" w14:textId="77777777" w:rsidR="00A856E1" w:rsidRDefault="00A856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CF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AB5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7A9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265EC" w14:textId="77777777" w:rsidR="00A856E1" w:rsidRDefault="00A856E1" w:rsidP="009139A6">
      <w:r>
        <w:separator/>
      </w:r>
    </w:p>
  </w:footnote>
  <w:footnote w:type="continuationSeparator" w:id="0">
    <w:p w14:paraId="0D1F698E" w14:textId="77777777" w:rsidR="00A856E1" w:rsidRDefault="00A856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634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F78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53A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E1"/>
    <w:rsid w:val="000666E0"/>
    <w:rsid w:val="002510B7"/>
    <w:rsid w:val="005C130B"/>
    <w:rsid w:val="00826F5C"/>
    <w:rsid w:val="009139A6"/>
    <w:rsid w:val="009448BB"/>
    <w:rsid w:val="00A3176C"/>
    <w:rsid w:val="00A856E1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B7764"/>
  <w15:chartTrackingRefBased/>
  <w15:docId w15:val="{4FD019B9-4EE1-4D09-95CB-A8333920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2022-09-18T20:54:00Z</dcterms:created>
  <dcterms:modified xsi:type="dcterms:W3CDTF">2022-09-18T20:55:00Z</dcterms:modified>
</cp:coreProperties>
</file>