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E4832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EVERYNGHAM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644AA7C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434D4EDB" w14:textId="77777777" w:rsidR="002E18F6" w:rsidRDefault="002E18F6" w:rsidP="002E18F6">
      <w:pPr>
        <w:pStyle w:val="NoSpacing"/>
        <w:rPr>
          <w:rFonts w:cs="Times New Roman"/>
          <w:szCs w:val="24"/>
        </w:rPr>
      </w:pPr>
    </w:p>
    <w:p w14:paraId="07D7127C" w14:textId="77777777" w:rsidR="002E18F6" w:rsidRDefault="002E18F6" w:rsidP="002E18F6">
      <w:pPr>
        <w:pStyle w:val="NoSpacing"/>
        <w:rPr>
          <w:rFonts w:cs="Times New Roman"/>
          <w:szCs w:val="24"/>
        </w:rPr>
      </w:pPr>
    </w:p>
    <w:p w14:paraId="60ECDA3D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made a plaint of debt against Richard </w:t>
      </w:r>
      <w:proofErr w:type="spellStart"/>
      <w:r>
        <w:rPr>
          <w:rFonts w:cs="Times New Roman"/>
          <w:szCs w:val="24"/>
        </w:rPr>
        <w:t>Ingow</w:t>
      </w:r>
      <w:proofErr w:type="spellEnd"/>
      <w:r>
        <w:rPr>
          <w:rFonts w:cs="Times New Roman"/>
          <w:szCs w:val="24"/>
        </w:rPr>
        <w:t xml:space="preserve"> of Beverley(q.v.) and three</w:t>
      </w:r>
    </w:p>
    <w:p w14:paraId="797D4307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558160D2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BD0767">
          <w:rPr>
            <w:rStyle w:val="Hyperlink"/>
            <w:rFonts w:cs="Times New Roman"/>
            <w:szCs w:val="24"/>
          </w:rPr>
          <w:t>http://aalt.law.uh.edu/Indices/CP40Indices/CP40no796/CP40no796Pl.htm</w:t>
        </w:r>
      </w:hyperlink>
      <w:r>
        <w:rPr>
          <w:rFonts w:cs="Times New Roman"/>
          <w:szCs w:val="24"/>
        </w:rPr>
        <w:t xml:space="preserve"> )</w:t>
      </w:r>
    </w:p>
    <w:p w14:paraId="5F6C4D1A" w14:textId="77777777" w:rsidR="002E18F6" w:rsidRDefault="002E18F6" w:rsidP="002E18F6">
      <w:pPr>
        <w:pStyle w:val="NoSpacing"/>
        <w:rPr>
          <w:rFonts w:cs="Times New Roman"/>
          <w:szCs w:val="24"/>
        </w:rPr>
      </w:pPr>
    </w:p>
    <w:p w14:paraId="58D6BF1A" w14:textId="77777777" w:rsidR="002E18F6" w:rsidRDefault="002E18F6" w:rsidP="002E18F6">
      <w:pPr>
        <w:pStyle w:val="NoSpacing"/>
        <w:rPr>
          <w:rFonts w:cs="Times New Roman"/>
          <w:szCs w:val="24"/>
        </w:rPr>
      </w:pPr>
    </w:p>
    <w:p w14:paraId="416E2E6C" w14:textId="77777777" w:rsidR="002E18F6" w:rsidRDefault="002E18F6" w:rsidP="002E18F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2023</w:t>
      </w:r>
    </w:p>
    <w:p w14:paraId="03672B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39F61" w14:textId="77777777" w:rsidR="002E18F6" w:rsidRDefault="002E18F6" w:rsidP="009139A6">
      <w:r>
        <w:separator/>
      </w:r>
    </w:p>
  </w:endnote>
  <w:endnote w:type="continuationSeparator" w:id="0">
    <w:p w14:paraId="25EFC00C" w14:textId="77777777" w:rsidR="002E18F6" w:rsidRDefault="002E18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48CB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A52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C2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7FC16" w14:textId="77777777" w:rsidR="002E18F6" w:rsidRDefault="002E18F6" w:rsidP="009139A6">
      <w:r>
        <w:separator/>
      </w:r>
    </w:p>
  </w:footnote>
  <w:footnote w:type="continuationSeparator" w:id="0">
    <w:p w14:paraId="4C01DB53" w14:textId="77777777" w:rsidR="002E18F6" w:rsidRDefault="002E18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66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8FD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73F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8F6"/>
    <w:rsid w:val="000666E0"/>
    <w:rsid w:val="002510B7"/>
    <w:rsid w:val="002E18F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75680"/>
  <w15:chartTrackingRefBased/>
  <w15:docId w15:val="{AA349A81-B149-4909-871C-4E590925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E18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2023-04-16T07:09:00Z</dcterms:created>
  <dcterms:modified xsi:type="dcterms:W3CDTF">2023-04-16T07:09:00Z</dcterms:modified>
</cp:coreProperties>
</file>