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7422B6" w14:textId="77777777" w:rsidR="00FD24C3" w:rsidRDefault="00FD24C3" w:rsidP="00FD24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EVERYNGHAM</w:t>
      </w:r>
      <w:r>
        <w:rPr>
          <w:rFonts w:cs="Times New Roman"/>
          <w:szCs w:val="24"/>
        </w:rPr>
        <w:t xml:space="preserve">       (fl.1454)</w:t>
      </w:r>
    </w:p>
    <w:p w14:paraId="1664583E" w14:textId="77777777" w:rsidR="00FD24C3" w:rsidRDefault="00FD24C3" w:rsidP="00FD24C3">
      <w:pPr>
        <w:pStyle w:val="NoSpacing"/>
        <w:rPr>
          <w:rFonts w:cs="Times New Roman"/>
          <w:szCs w:val="24"/>
        </w:rPr>
      </w:pPr>
    </w:p>
    <w:p w14:paraId="0A5E45B9" w14:textId="77777777" w:rsidR="00B509BE" w:rsidRDefault="00B509BE" w:rsidP="00FD24C3">
      <w:pPr>
        <w:pStyle w:val="NoSpacing"/>
        <w:rPr>
          <w:rFonts w:cs="Times New Roman"/>
          <w:szCs w:val="24"/>
        </w:rPr>
      </w:pPr>
    </w:p>
    <w:p w14:paraId="07C70C71" w14:textId="77777777" w:rsidR="00FD24C3" w:rsidRDefault="00FD24C3" w:rsidP="00FD24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Oct.1454</w:t>
      </w:r>
      <w:r>
        <w:rPr>
          <w:rFonts w:cs="Times New Roman"/>
          <w:szCs w:val="24"/>
        </w:rPr>
        <w:tab/>
        <w:t xml:space="preserve">He was one of those commissioned to deliver Leicester </w:t>
      </w:r>
      <w:proofErr w:type="spellStart"/>
      <w:r>
        <w:rPr>
          <w:rFonts w:cs="Times New Roman"/>
          <w:szCs w:val="24"/>
        </w:rPr>
        <w:t>gaol</w:t>
      </w:r>
      <w:proofErr w:type="spellEnd"/>
      <w:r>
        <w:rPr>
          <w:rFonts w:cs="Times New Roman"/>
          <w:szCs w:val="24"/>
        </w:rPr>
        <w:t>.</w:t>
      </w:r>
    </w:p>
    <w:p w14:paraId="7A350A23" w14:textId="77777777" w:rsidR="00FD24C3" w:rsidRDefault="00FD24C3" w:rsidP="00FD24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p.219)</w:t>
      </w:r>
    </w:p>
    <w:p w14:paraId="5FD2DEAB" w14:textId="77777777" w:rsidR="00FD24C3" w:rsidRDefault="00FD24C3" w:rsidP="00FD24C3">
      <w:pPr>
        <w:pStyle w:val="NoSpacing"/>
        <w:rPr>
          <w:rFonts w:cs="Times New Roman"/>
          <w:szCs w:val="24"/>
        </w:rPr>
      </w:pPr>
    </w:p>
    <w:p w14:paraId="37B52D00" w14:textId="77777777" w:rsidR="00FD24C3" w:rsidRDefault="00FD24C3" w:rsidP="00FD24C3">
      <w:pPr>
        <w:pStyle w:val="NoSpacing"/>
        <w:rPr>
          <w:rFonts w:cs="Times New Roman"/>
          <w:szCs w:val="24"/>
        </w:rPr>
      </w:pPr>
    </w:p>
    <w:p w14:paraId="3C8C1B89" w14:textId="77777777" w:rsidR="00FD24C3" w:rsidRDefault="00FD24C3" w:rsidP="00FD24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January 2024</w:t>
      </w:r>
    </w:p>
    <w:p w14:paraId="646A29F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2B5FAF" w14:textId="77777777" w:rsidR="008548F3" w:rsidRDefault="008548F3" w:rsidP="009139A6">
      <w:r>
        <w:separator/>
      </w:r>
    </w:p>
  </w:endnote>
  <w:endnote w:type="continuationSeparator" w:id="0">
    <w:p w14:paraId="460D0ED5" w14:textId="77777777" w:rsidR="008548F3" w:rsidRDefault="008548F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A2069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CF382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31300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000450" w14:textId="77777777" w:rsidR="008548F3" w:rsidRDefault="008548F3" w:rsidP="009139A6">
      <w:r>
        <w:separator/>
      </w:r>
    </w:p>
  </w:footnote>
  <w:footnote w:type="continuationSeparator" w:id="0">
    <w:p w14:paraId="702103E1" w14:textId="77777777" w:rsidR="008548F3" w:rsidRDefault="008548F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B4C3E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44A89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A230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4C3"/>
    <w:rsid w:val="000666E0"/>
    <w:rsid w:val="002510B7"/>
    <w:rsid w:val="003A7A06"/>
    <w:rsid w:val="005C130B"/>
    <w:rsid w:val="00826F5C"/>
    <w:rsid w:val="008548F3"/>
    <w:rsid w:val="009139A6"/>
    <w:rsid w:val="009448BB"/>
    <w:rsid w:val="00947624"/>
    <w:rsid w:val="00A3176C"/>
    <w:rsid w:val="00AE65F8"/>
    <w:rsid w:val="00B509BE"/>
    <w:rsid w:val="00BA00AB"/>
    <w:rsid w:val="00CB4ED9"/>
    <w:rsid w:val="00EB3209"/>
    <w:rsid w:val="00F41096"/>
    <w:rsid w:val="00F5287F"/>
    <w:rsid w:val="00FD2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F500E"/>
  <w15:chartTrackingRefBased/>
  <w15:docId w15:val="{495F0ECC-D27A-44E6-8A34-8C032958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2024-01-02T16:59:00Z</dcterms:created>
  <dcterms:modified xsi:type="dcterms:W3CDTF">2024-10-27T08:20:00Z</dcterms:modified>
</cp:coreProperties>
</file>