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5E0D" w:rsidRDefault="00CC5E0D" w:rsidP="00CC5E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EVERYNGHAM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fl.1450)</w:t>
      </w:r>
    </w:p>
    <w:p w:rsidR="00CC5E0D" w:rsidRDefault="00CC5E0D" w:rsidP="00CC5E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C5E0D" w:rsidRDefault="00CC5E0D" w:rsidP="00CC5E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C5E0D" w:rsidRDefault="00CC5E0D" w:rsidP="00CC5E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Margaret(q.v.).</w:t>
      </w:r>
    </w:p>
    <w:p w:rsidR="00CC5E0D" w:rsidRDefault="00CC5E0D" w:rsidP="00CC5E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CC5E0D" w:rsidRDefault="00CC5E0D" w:rsidP="00CC5E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C5E0D" w:rsidRDefault="00CC5E0D" w:rsidP="00CC5E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C5E0D" w:rsidRDefault="00CC5E0D" w:rsidP="00CC5E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 xml:space="preserve">As the executors of Reginald </w:t>
      </w:r>
      <w:proofErr w:type="spellStart"/>
      <w:r>
        <w:rPr>
          <w:rFonts w:ascii="Times New Roman" w:hAnsi="Times New Roman" w:cs="Times New Roman"/>
          <w:sz w:val="24"/>
          <w:szCs w:val="24"/>
        </w:rPr>
        <w:t>Moton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they made a plaint of debt against</w:t>
      </w:r>
    </w:p>
    <w:p w:rsidR="00CC5E0D" w:rsidRDefault="00CC5E0D" w:rsidP="00CC5E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Clyfton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Balard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 William Boteler(q.v.), all</w:t>
      </w:r>
    </w:p>
    <w:p w:rsidR="00CC5E0D" w:rsidRDefault="00CC5E0D" w:rsidP="00CC5E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Arnold, Nottinghamshire.  (ibid.)</w:t>
      </w:r>
    </w:p>
    <w:p w:rsidR="00CC5E0D" w:rsidRDefault="00CC5E0D" w:rsidP="00CC5E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C5E0D" w:rsidRDefault="00CC5E0D" w:rsidP="00CC5E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C5E0D" w:rsidRDefault="00CC5E0D" w:rsidP="00CC5E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January 2016</w:t>
      </w:r>
    </w:p>
    <w:p w:rsidR="006B2F86" w:rsidRPr="00E71FC3" w:rsidRDefault="00CC5E0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5E0D" w:rsidRDefault="00CC5E0D" w:rsidP="00E71FC3">
      <w:pPr>
        <w:spacing w:after="0" w:line="240" w:lineRule="auto"/>
      </w:pPr>
      <w:r>
        <w:separator/>
      </w:r>
    </w:p>
  </w:endnote>
  <w:endnote w:type="continuationSeparator" w:id="0">
    <w:p w:rsidR="00CC5E0D" w:rsidRDefault="00CC5E0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5E0D" w:rsidRDefault="00CC5E0D" w:rsidP="00E71FC3">
      <w:pPr>
        <w:spacing w:after="0" w:line="240" w:lineRule="auto"/>
      </w:pPr>
      <w:r>
        <w:separator/>
      </w:r>
    </w:p>
  </w:footnote>
  <w:footnote w:type="continuationSeparator" w:id="0">
    <w:p w:rsidR="00CC5E0D" w:rsidRDefault="00CC5E0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E0D"/>
    <w:rsid w:val="00AB52E8"/>
    <w:rsid w:val="00B16D3F"/>
    <w:rsid w:val="00CC5E0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938DFA-E72E-4D79-88E6-FDC617CD0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CC5E0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2016-03-14T20:08:00Z</dcterms:created>
  <dcterms:modified xsi:type="dcterms:W3CDTF">2016-03-14T20:08:00Z</dcterms:modified>
</cp:coreProperties>
</file>