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3FEA9" w14:textId="77777777" w:rsidR="00E2233A" w:rsidRDefault="00E2233A" w:rsidP="00E2233A">
      <w:pPr>
        <w:pStyle w:val="NoSpacing"/>
        <w:tabs>
          <w:tab w:val="left" w:pos="1440"/>
        </w:tabs>
        <w:jc w:val="both"/>
      </w:pPr>
      <w:r>
        <w:rPr>
          <w:u w:val="single"/>
        </w:rPr>
        <w:t>Sir John EVERYNGHAM</w:t>
      </w:r>
      <w:r>
        <w:t xml:space="preserve">      (fl.1486)</w:t>
      </w:r>
    </w:p>
    <w:p w14:paraId="372D4F92" w14:textId="77777777" w:rsidR="00E2233A" w:rsidRDefault="00E2233A" w:rsidP="00E2233A">
      <w:pPr>
        <w:pStyle w:val="NoSpacing"/>
        <w:tabs>
          <w:tab w:val="left" w:pos="1440"/>
        </w:tabs>
        <w:jc w:val="both"/>
      </w:pPr>
      <w:r>
        <w:t>of Birkin, West Riding of Yorkshire.</w:t>
      </w:r>
    </w:p>
    <w:p w14:paraId="60525407" w14:textId="77777777" w:rsidR="00E2233A" w:rsidRDefault="00E2233A" w:rsidP="00E2233A">
      <w:pPr>
        <w:pStyle w:val="NoSpacing"/>
        <w:tabs>
          <w:tab w:val="left" w:pos="1440"/>
        </w:tabs>
        <w:jc w:val="both"/>
      </w:pPr>
    </w:p>
    <w:p w14:paraId="516E6F07" w14:textId="77777777" w:rsidR="00E2233A" w:rsidRDefault="00E2233A" w:rsidP="00E2233A">
      <w:pPr>
        <w:pStyle w:val="NoSpacing"/>
        <w:tabs>
          <w:tab w:val="left" w:pos="1440"/>
        </w:tabs>
        <w:jc w:val="both"/>
      </w:pPr>
    </w:p>
    <w:p w14:paraId="14A63B42" w14:textId="77777777" w:rsidR="00E2233A" w:rsidRDefault="00E2233A" w:rsidP="00E2233A">
      <w:pPr>
        <w:pStyle w:val="NoSpacing"/>
        <w:tabs>
          <w:tab w:val="left" w:pos="1440"/>
        </w:tabs>
        <w:jc w:val="both"/>
      </w:pPr>
      <w:r>
        <w:t>13 Mar.1486</w:t>
      </w:r>
      <w:r>
        <w:tab/>
        <w:t xml:space="preserve">He presented John </w:t>
      </w:r>
      <w:proofErr w:type="spellStart"/>
      <w:r>
        <w:t>Meux</w:t>
      </w:r>
      <w:proofErr w:type="spellEnd"/>
      <w:r>
        <w:t>, priest(q.v.), to the rectory of Birkin.</w:t>
      </w:r>
    </w:p>
    <w:p w14:paraId="483C130A" w14:textId="77777777" w:rsidR="00E2233A" w:rsidRDefault="00E2233A" w:rsidP="00E2233A">
      <w:pPr>
        <w:pStyle w:val="NoSpacing"/>
        <w:ind w:left="720" w:firstLine="720"/>
      </w:pPr>
      <w:r>
        <w:t>(“The Register of Thomas Rotherham, Archbishop of York 1480-1500</w:t>
      </w:r>
    </w:p>
    <w:p w14:paraId="43B34C16" w14:textId="77777777" w:rsidR="00E2233A" w:rsidRDefault="00E2233A" w:rsidP="00E2233A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507ABF95" w14:textId="77777777" w:rsidR="00E2233A" w:rsidRDefault="00E2233A" w:rsidP="00E2233A">
      <w:pPr>
        <w:pStyle w:val="NoSpacing"/>
        <w:tabs>
          <w:tab w:val="left" w:pos="1440"/>
        </w:tabs>
        <w:jc w:val="both"/>
      </w:pPr>
      <w:r>
        <w:tab/>
        <w:t>p.55).</w:t>
      </w:r>
    </w:p>
    <w:p w14:paraId="10149DEF" w14:textId="77777777" w:rsidR="00E2233A" w:rsidRDefault="00E2233A" w:rsidP="00E2233A">
      <w:pPr>
        <w:pStyle w:val="NoSpacing"/>
        <w:tabs>
          <w:tab w:val="left" w:pos="1440"/>
        </w:tabs>
        <w:jc w:val="both"/>
      </w:pPr>
    </w:p>
    <w:p w14:paraId="01FB9565" w14:textId="77777777" w:rsidR="00E2233A" w:rsidRDefault="00E2233A" w:rsidP="00E2233A">
      <w:pPr>
        <w:pStyle w:val="NoSpacing"/>
        <w:tabs>
          <w:tab w:val="left" w:pos="1440"/>
        </w:tabs>
        <w:jc w:val="both"/>
      </w:pPr>
    </w:p>
    <w:p w14:paraId="2B9F06AE" w14:textId="77777777" w:rsidR="00E2233A" w:rsidRDefault="00E2233A" w:rsidP="00E2233A">
      <w:pPr>
        <w:pStyle w:val="NoSpacing"/>
        <w:tabs>
          <w:tab w:val="left" w:pos="1440"/>
        </w:tabs>
        <w:jc w:val="both"/>
      </w:pPr>
      <w:r>
        <w:t>30 January 2020</w:t>
      </w:r>
    </w:p>
    <w:p w14:paraId="16AF190B" w14:textId="77777777" w:rsidR="006B2F86" w:rsidRPr="00E71FC3" w:rsidRDefault="00E223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215CE" w14:textId="77777777" w:rsidR="00E2233A" w:rsidRDefault="00E2233A" w:rsidP="00E71FC3">
      <w:pPr>
        <w:spacing w:after="0" w:line="240" w:lineRule="auto"/>
      </w:pPr>
      <w:r>
        <w:separator/>
      </w:r>
    </w:p>
  </w:endnote>
  <w:endnote w:type="continuationSeparator" w:id="0">
    <w:p w14:paraId="36C8D67B" w14:textId="77777777" w:rsidR="00E2233A" w:rsidRDefault="00E223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C003B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068DA" w14:textId="77777777" w:rsidR="00E2233A" w:rsidRDefault="00E2233A" w:rsidP="00E71FC3">
      <w:pPr>
        <w:spacing w:after="0" w:line="240" w:lineRule="auto"/>
      </w:pPr>
      <w:r>
        <w:separator/>
      </w:r>
    </w:p>
  </w:footnote>
  <w:footnote w:type="continuationSeparator" w:id="0">
    <w:p w14:paraId="53C09914" w14:textId="77777777" w:rsidR="00E2233A" w:rsidRDefault="00E223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33A"/>
    <w:rsid w:val="001A7C09"/>
    <w:rsid w:val="00577BD5"/>
    <w:rsid w:val="006A1F77"/>
    <w:rsid w:val="00733BE7"/>
    <w:rsid w:val="00AB52E8"/>
    <w:rsid w:val="00B16D3F"/>
    <w:rsid w:val="00E223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1BF60"/>
  <w15:chartTrackingRefBased/>
  <w15:docId w15:val="{EE5A1F9B-9AD9-4910-ACAF-4355C97CD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2020-02-19T20:30:00Z</dcterms:created>
  <dcterms:modified xsi:type="dcterms:W3CDTF">2020-02-19T20:32:00Z</dcterms:modified>
</cp:coreProperties>
</file>