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A28E2" w14:textId="77777777" w:rsidR="004D0D83" w:rsidRDefault="004D0D83" w:rsidP="004D0D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John EVERYNGHAM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677F341A" w14:textId="77777777" w:rsidR="004D0D83" w:rsidRDefault="004D0D83" w:rsidP="004D0D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15FEA6A9" w14:textId="77777777" w:rsidR="004D0D83" w:rsidRDefault="004D0D83" w:rsidP="004D0D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4C535F" w14:textId="77777777" w:rsidR="004D0D83" w:rsidRDefault="004D0D83" w:rsidP="004D0D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274345" w14:textId="77777777" w:rsidR="004D0D83" w:rsidRDefault="004D0D83" w:rsidP="004D0D83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494C8D26" w14:textId="77777777" w:rsidR="004D0D83" w:rsidRDefault="004D0D83" w:rsidP="004D0D83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m3,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8CFD7E7" w14:textId="77777777" w:rsidR="004D0D83" w:rsidRDefault="004D0D83" w:rsidP="004D0D83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789A7E60" w14:textId="77777777" w:rsidR="004D0D83" w:rsidRDefault="004D0D83" w:rsidP="004D0D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EF1153" w14:textId="77777777" w:rsidR="004D0D83" w:rsidRDefault="004D0D83" w:rsidP="004D0D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787F15" w14:textId="77777777" w:rsidR="004D0D83" w:rsidRDefault="004D0D83" w:rsidP="004D0D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July 2022</w:t>
      </w:r>
    </w:p>
    <w:p w14:paraId="5FD16DE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948E0" w14:textId="77777777" w:rsidR="004D0D83" w:rsidRDefault="004D0D83" w:rsidP="009139A6">
      <w:r>
        <w:separator/>
      </w:r>
    </w:p>
  </w:endnote>
  <w:endnote w:type="continuationSeparator" w:id="0">
    <w:p w14:paraId="12AAB5C4" w14:textId="77777777" w:rsidR="004D0D83" w:rsidRDefault="004D0D8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2E13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43E1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53CD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1463B" w14:textId="77777777" w:rsidR="004D0D83" w:rsidRDefault="004D0D83" w:rsidP="009139A6">
      <w:r>
        <w:separator/>
      </w:r>
    </w:p>
  </w:footnote>
  <w:footnote w:type="continuationSeparator" w:id="0">
    <w:p w14:paraId="5708E0BB" w14:textId="77777777" w:rsidR="004D0D83" w:rsidRDefault="004D0D8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030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C18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6BF8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D83"/>
    <w:rsid w:val="000666E0"/>
    <w:rsid w:val="002510B7"/>
    <w:rsid w:val="004D0D8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11B51"/>
  <w15:chartTrackingRefBased/>
  <w15:docId w15:val="{2A2DD2A7-049A-48AC-8D5A-8EADD4EA1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2022-09-03T21:40:00Z</dcterms:created>
  <dcterms:modified xsi:type="dcterms:W3CDTF">2022-09-03T21:40:00Z</dcterms:modified>
</cp:coreProperties>
</file>