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A1EBE7" w14:textId="77777777" w:rsidR="00FD01A3" w:rsidRDefault="00FD01A3" w:rsidP="00FD01A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Sir John de EVERYNGHAM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fl.1406)</w:t>
      </w:r>
    </w:p>
    <w:p w14:paraId="54E3DC73" w14:textId="77777777" w:rsidR="00FD01A3" w:rsidRDefault="00FD01A3" w:rsidP="00FD01A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48D1865" w14:textId="77777777" w:rsidR="00FD01A3" w:rsidRDefault="00FD01A3" w:rsidP="00FD01A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3EDB4C1" w14:textId="77777777" w:rsidR="00FD01A3" w:rsidRDefault="00FD01A3" w:rsidP="00FD01A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Dec.1406</w:t>
      </w:r>
      <w:r>
        <w:rPr>
          <w:rFonts w:ascii="Times New Roman" w:hAnsi="Times New Roman" w:cs="Times New Roman"/>
          <w:sz w:val="24"/>
          <w:szCs w:val="24"/>
        </w:rPr>
        <w:tab/>
        <w:t>He was one of those who were commissioned to levy and collect from all cities,</w:t>
      </w:r>
    </w:p>
    <w:p w14:paraId="013C36B2" w14:textId="77777777" w:rsidR="00FD01A3" w:rsidRDefault="00FD01A3" w:rsidP="00FD01A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boroughs and towns and from all secular lords of towns and other persons in</w:t>
      </w:r>
    </w:p>
    <w:p w14:paraId="7E0AF166" w14:textId="77777777" w:rsidR="00FD01A3" w:rsidRDefault="00FD01A3" w:rsidP="00FD01A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the West Riding of Yorkshire, the taxes of a fifteenth and a tenth.</w:t>
      </w:r>
    </w:p>
    <w:p w14:paraId="04DBD2BE" w14:textId="77777777" w:rsidR="00FD01A3" w:rsidRDefault="00FD01A3" w:rsidP="00FD01A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(C.F.R. 1405-13 p.64)</w:t>
      </w:r>
    </w:p>
    <w:p w14:paraId="00306545" w14:textId="77777777" w:rsidR="00FD01A3" w:rsidRDefault="00FD01A3" w:rsidP="00FD01A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BA9BBEA" w14:textId="77777777" w:rsidR="00FD01A3" w:rsidRDefault="00FD01A3" w:rsidP="00FD01A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99AF487" w14:textId="77777777" w:rsidR="00FD01A3" w:rsidRDefault="00FD01A3" w:rsidP="00FD01A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August 2021</w:t>
      </w:r>
    </w:p>
    <w:p w14:paraId="7DF9D33F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42F6DC" w14:textId="77777777" w:rsidR="00FD01A3" w:rsidRDefault="00FD01A3" w:rsidP="009139A6">
      <w:r>
        <w:separator/>
      </w:r>
    </w:p>
  </w:endnote>
  <w:endnote w:type="continuationSeparator" w:id="0">
    <w:p w14:paraId="03B8D807" w14:textId="77777777" w:rsidR="00FD01A3" w:rsidRDefault="00FD01A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730F1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B05E5B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43036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2A16BD" w14:textId="77777777" w:rsidR="00FD01A3" w:rsidRDefault="00FD01A3" w:rsidP="009139A6">
      <w:r>
        <w:separator/>
      </w:r>
    </w:p>
  </w:footnote>
  <w:footnote w:type="continuationSeparator" w:id="0">
    <w:p w14:paraId="4C0AC704" w14:textId="77777777" w:rsidR="00FD01A3" w:rsidRDefault="00FD01A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3728B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2F1CE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D431B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01A3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  <w:rsid w:val="00FD01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8B0B23"/>
  <w15:chartTrackingRefBased/>
  <w15:docId w15:val="{1D104317-4873-4F6A-98DB-655963055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3</TotalTime>
  <Pages>1</Pages>
  <Words>47</Words>
  <Characters>274</Characters>
  <Application>Microsoft Office Word</Application>
  <DocSecurity>0</DocSecurity>
  <Lines>2</Lines>
  <Paragraphs>1</Paragraphs>
  <ScaleCrop>false</ScaleCrop>
  <Company/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2021-11-05T20:11:00Z</dcterms:created>
  <dcterms:modified xsi:type="dcterms:W3CDTF">2021-11-05T20:14:00Z</dcterms:modified>
</cp:coreProperties>
</file>