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978B1F" w14:textId="77777777" w:rsidR="004A6A48" w:rsidRDefault="004A6A48" w:rsidP="004A6A4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EVERYNGHAM</w:t>
      </w:r>
      <w:r>
        <w:rPr>
          <w:rFonts w:ascii="Times New Roman" w:hAnsi="Times New Roman" w:cs="Times New Roman"/>
        </w:rPr>
        <w:t xml:space="preserve">      (fl.1483)</w:t>
      </w:r>
    </w:p>
    <w:p w14:paraId="15C0E561" w14:textId="77777777" w:rsidR="004A6A48" w:rsidRDefault="004A6A48" w:rsidP="004A6A4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Dalton in the Wold, North Riding of Yorkshire.</w:t>
      </w:r>
    </w:p>
    <w:p w14:paraId="242C67CC" w14:textId="77777777" w:rsidR="004A6A48" w:rsidRDefault="004A6A48" w:rsidP="004A6A48">
      <w:pPr>
        <w:rPr>
          <w:rFonts w:ascii="Times New Roman" w:hAnsi="Times New Roman" w:cs="Times New Roman"/>
        </w:rPr>
      </w:pPr>
    </w:p>
    <w:p w14:paraId="5696C15E" w14:textId="77777777" w:rsidR="004A6A48" w:rsidRDefault="004A6A48" w:rsidP="004A6A48">
      <w:pPr>
        <w:rPr>
          <w:rFonts w:ascii="Times New Roman" w:hAnsi="Times New Roman" w:cs="Times New Roman"/>
        </w:rPr>
      </w:pPr>
    </w:p>
    <w:p w14:paraId="70851F31" w14:textId="77777777" w:rsidR="004A6A48" w:rsidRDefault="004A6A48" w:rsidP="004A6A4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>Marmaduke Constable(q.v.) brought a plaint of debt against him, Robert</w:t>
      </w:r>
    </w:p>
    <w:p w14:paraId="3E0A9828" w14:textId="77777777" w:rsidR="004A6A48" w:rsidRDefault="004A6A48" w:rsidP="004A6A48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Basse of Dalton in the Wold(q.v.), Richard Cobbe of </w:t>
      </w:r>
      <w:proofErr w:type="spellStart"/>
      <w:r>
        <w:rPr>
          <w:rFonts w:ascii="Times New Roman" w:hAnsi="Times New Roman" w:cs="Times New Roman"/>
        </w:rPr>
        <w:t>Andeby</w:t>
      </w:r>
      <w:proofErr w:type="spellEnd"/>
      <w:r>
        <w:rPr>
          <w:rFonts w:ascii="Times New Roman" w:hAnsi="Times New Roman" w:cs="Times New Roman"/>
        </w:rPr>
        <w:t xml:space="preserve"> by </w:t>
      </w:r>
      <w:proofErr w:type="spellStart"/>
      <w:r>
        <w:rPr>
          <w:rFonts w:ascii="Times New Roman" w:hAnsi="Times New Roman" w:cs="Times New Roman"/>
        </w:rPr>
        <w:t>Buttercramb</w:t>
      </w:r>
      <w:proofErr w:type="spellEnd"/>
      <w:r>
        <w:rPr>
          <w:rFonts w:ascii="Times New Roman" w:hAnsi="Times New Roman" w:cs="Times New Roman"/>
        </w:rPr>
        <w:t xml:space="preserve">(q.v.) and Robert </w:t>
      </w:r>
      <w:proofErr w:type="spellStart"/>
      <w:r>
        <w:rPr>
          <w:rFonts w:ascii="Times New Roman" w:hAnsi="Times New Roman" w:cs="Times New Roman"/>
        </w:rPr>
        <w:t>Dogylby</w:t>
      </w:r>
      <w:proofErr w:type="spellEnd"/>
      <w:r>
        <w:rPr>
          <w:rFonts w:ascii="Times New Roman" w:hAnsi="Times New Roman" w:cs="Times New Roman"/>
        </w:rPr>
        <w:t xml:space="preserve"> of Dalton in the Wold(q.v.).</w:t>
      </w:r>
    </w:p>
    <w:p w14:paraId="377C0C06" w14:textId="77777777" w:rsidR="004A6A48" w:rsidRDefault="004A6A48" w:rsidP="004A6A4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2CE625B0" w14:textId="77777777" w:rsidR="004A6A48" w:rsidRDefault="004A6A48" w:rsidP="004A6A48">
      <w:pPr>
        <w:rPr>
          <w:rFonts w:ascii="Times New Roman" w:hAnsi="Times New Roman" w:cs="Times New Roman"/>
        </w:rPr>
      </w:pPr>
    </w:p>
    <w:p w14:paraId="14408CCF" w14:textId="77777777" w:rsidR="004A6A48" w:rsidRDefault="004A6A48" w:rsidP="004A6A48">
      <w:pPr>
        <w:rPr>
          <w:rFonts w:ascii="Times New Roman" w:hAnsi="Times New Roman" w:cs="Times New Roman"/>
        </w:rPr>
      </w:pPr>
    </w:p>
    <w:p w14:paraId="0B6699B3" w14:textId="77777777" w:rsidR="004A6A48" w:rsidRDefault="004A6A48" w:rsidP="004A6A4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 September 2019</w:t>
      </w:r>
    </w:p>
    <w:p w14:paraId="29D6B898" w14:textId="77777777" w:rsidR="006B2F86" w:rsidRPr="00E71FC3" w:rsidRDefault="004A6A4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A55117" w14:textId="77777777" w:rsidR="004A6A48" w:rsidRDefault="004A6A48" w:rsidP="00E71FC3">
      <w:r>
        <w:separator/>
      </w:r>
    </w:p>
  </w:endnote>
  <w:endnote w:type="continuationSeparator" w:id="0">
    <w:p w14:paraId="2A98FA08" w14:textId="77777777" w:rsidR="004A6A48" w:rsidRDefault="004A6A48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759CB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7470F8" w14:textId="77777777" w:rsidR="004A6A48" w:rsidRDefault="004A6A48" w:rsidP="00E71FC3">
      <w:r>
        <w:separator/>
      </w:r>
    </w:p>
  </w:footnote>
  <w:footnote w:type="continuationSeparator" w:id="0">
    <w:p w14:paraId="1B240076" w14:textId="77777777" w:rsidR="004A6A48" w:rsidRDefault="004A6A48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6A48"/>
    <w:rsid w:val="001A7C09"/>
    <w:rsid w:val="004A6A48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5E620D"/>
  <w15:chartTrackingRefBased/>
  <w15:docId w15:val="{29DF571D-03E7-4C58-B967-78B38B2F2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4A6A48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55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2019-09-24T21:15:00Z</dcterms:created>
  <dcterms:modified xsi:type="dcterms:W3CDTF">2019-09-24T21:15:00Z</dcterms:modified>
</cp:coreProperties>
</file>