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DB9FE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EVERYNGHAM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4974F8F9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Newhall, Leicestershire. Widow.</w:t>
      </w:r>
    </w:p>
    <w:p w14:paraId="27804F0A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64F04E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638042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33C25FD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8A441C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3C0EA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EC8337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 xml:space="preserve">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Babthorpe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her, as Thomas’ </w:t>
      </w:r>
    </w:p>
    <w:p w14:paraId="69727CEA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executrix,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Stodeley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and John</w:t>
      </w:r>
    </w:p>
    <w:p w14:paraId="682F1618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Bacon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Wolvey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Warwickshire(q.v.).     (ibid.)</w:t>
      </w:r>
    </w:p>
    <w:p w14:paraId="716F7593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FE86F4" w14:textId="77777777" w:rsidR="00F03456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8C36E6" w14:textId="77777777" w:rsidR="00F03456" w:rsidRPr="00B2676E" w:rsidRDefault="00F03456" w:rsidP="00F03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336B50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BC688" w14:textId="77777777" w:rsidR="00F03456" w:rsidRDefault="00F03456" w:rsidP="009139A6">
      <w:r>
        <w:separator/>
      </w:r>
    </w:p>
  </w:endnote>
  <w:endnote w:type="continuationSeparator" w:id="0">
    <w:p w14:paraId="1FD67FAC" w14:textId="77777777" w:rsidR="00F03456" w:rsidRDefault="00F034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731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2DFB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2E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23E6F" w14:textId="77777777" w:rsidR="00F03456" w:rsidRDefault="00F03456" w:rsidP="009139A6">
      <w:r>
        <w:separator/>
      </w:r>
    </w:p>
  </w:footnote>
  <w:footnote w:type="continuationSeparator" w:id="0">
    <w:p w14:paraId="6DF68B3B" w14:textId="77777777" w:rsidR="00F03456" w:rsidRDefault="00F034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5E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870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55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45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345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2FCBB"/>
  <w15:chartTrackingRefBased/>
  <w15:docId w15:val="{673C45B4-51DA-4232-B241-FF26162A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34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2022-05-29T09:47:00Z</dcterms:created>
  <dcterms:modified xsi:type="dcterms:W3CDTF">2022-05-29T09:48:00Z</dcterms:modified>
</cp:coreProperties>
</file>