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EVERYNGHAM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Reginald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they made a plaint of debt against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 Boteler(q.v.), all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Arnold, Nottinghamshire.  (ibid.)</w:t>
      </w: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DE8" w:rsidRDefault="00E66DE8" w:rsidP="00E66D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p w:rsidR="006B2F86" w:rsidRPr="00E71FC3" w:rsidRDefault="00E66DE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DE8" w:rsidRDefault="00E66DE8" w:rsidP="00E71FC3">
      <w:pPr>
        <w:spacing w:after="0" w:line="240" w:lineRule="auto"/>
      </w:pPr>
      <w:r>
        <w:separator/>
      </w:r>
    </w:p>
  </w:endnote>
  <w:endnote w:type="continuationSeparator" w:id="0">
    <w:p w:rsidR="00E66DE8" w:rsidRDefault="00E66D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DE8" w:rsidRDefault="00E66DE8" w:rsidP="00E71FC3">
      <w:pPr>
        <w:spacing w:after="0" w:line="240" w:lineRule="auto"/>
      </w:pPr>
      <w:r>
        <w:separator/>
      </w:r>
    </w:p>
  </w:footnote>
  <w:footnote w:type="continuationSeparator" w:id="0">
    <w:p w:rsidR="00E66DE8" w:rsidRDefault="00E66D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E8"/>
    <w:rsid w:val="00AB52E8"/>
    <w:rsid w:val="00B16D3F"/>
    <w:rsid w:val="00E66D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489FB-933D-4136-AFE8-D6785E0C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66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2016-03-14T20:09:00Z</dcterms:created>
  <dcterms:modified xsi:type="dcterms:W3CDTF">2016-03-14T20:09:00Z</dcterms:modified>
</cp:coreProperties>
</file>