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19B1B" w14:textId="76961134" w:rsidR="000F1AD4" w:rsidRDefault="000F1AD4" w:rsidP="000F1AD4">
      <w:pPr>
        <w:pStyle w:val="NoSpacing"/>
      </w:pPr>
      <w:r>
        <w:rPr>
          <w:u w:val="single"/>
        </w:rPr>
        <w:t>John EVERYNGHAM</w:t>
      </w:r>
      <w:r>
        <w:t xml:space="preserve">      (fl.1424)</w:t>
      </w:r>
    </w:p>
    <w:p w14:paraId="1BE730A4" w14:textId="1E8578BE" w:rsidR="000F1AD4" w:rsidRDefault="000F1AD4" w:rsidP="000F1AD4">
      <w:pPr>
        <w:pStyle w:val="NoSpacing"/>
      </w:pPr>
      <w:r>
        <w:t xml:space="preserve">of London. Tapicer. </w:t>
      </w:r>
    </w:p>
    <w:p w14:paraId="1E56704B" w14:textId="77777777" w:rsidR="000F1AD4" w:rsidRDefault="000F1AD4" w:rsidP="000F1AD4">
      <w:pPr>
        <w:pStyle w:val="NoSpacing"/>
      </w:pPr>
    </w:p>
    <w:p w14:paraId="376F83AF" w14:textId="77777777" w:rsidR="000F1AD4" w:rsidRDefault="000F1AD4" w:rsidP="000F1AD4">
      <w:pPr>
        <w:pStyle w:val="NoSpacing"/>
      </w:pPr>
    </w:p>
    <w:p w14:paraId="744F0972" w14:textId="5EDDE8FB" w:rsidR="000F1AD4" w:rsidRDefault="000F1AD4" w:rsidP="000F1AD4">
      <w:r>
        <w:t xml:space="preserve">  1 Oct.1424</w:t>
      </w:r>
      <w:r>
        <w:tab/>
        <w:t xml:space="preserve">He, John Pyriel(q.v.), William Bullock(q.v.) and </w:t>
      </w:r>
      <w:r>
        <w:t>Robert Heb</w:t>
      </w:r>
      <w:r>
        <w:t>(q.v.)</w:t>
      </w:r>
    </w:p>
    <w:p w14:paraId="172A5AD8" w14:textId="77777777" w:rsidR="000F1AD4" w:rsidRDefault="000F1AD4" w:rsidP="000F1AD4">
      <w:r>
        <w:tab/>
      </w:r>
      <w:r>
        <w:tab/>
        <w:t>were sworn Masters of the Tapicers.</w:t>
      </w:r>
    </w:p>
    <w:p w14:paraId="5DE6A4D9" w14:textId="4EEBD0D5" w:rsidR="000F1AD4" w:rsidRDefault="000F1AD4" w:rsidP="000F1AD4">
      <w:pPr>
        <w:pStyle w:val="NoSpacing"/>
      </w:pPr>
      <w:r>
        <w:tab/>
      </w:r>
      <w:r>
        <w:tab/>
        <w:t>(“Calendar of Letter-Books of the City of London: K” folio 30b)</w:t>
      </w:r>
    </w:p>
    <w:p w14:paraId="22AF600D" w14:textId="77777777" w:rsidR="00435464" w:rsidRDefault="00435464" w:rsidP="000F1AD4">
      <w:pPr>
        <w:pStyle w:val="NoSpacing"/>
      </w:pPr>
    </w:p>
    <w:p w14:paraId="74380631" w14:textId="77777777" w:rsidR="00435464" w:rsidRDefault="00435464" w:rsidP="000F1AD4">
      <w:pPr>
        <w:pStyle w:val="NoSpacing"/>
      </w:pPr>
    </w:p>
    <w:p w14:paraId="0D4D61B7" w14:textId="6C05823A" w:rsidR="00435464" w:rsidRPr="000F1AD4" w:rsidRDefault="00435464" w:rsidP="000F1AD4">
      <w:pPr>
        <w:pStyle w:val="NoSpacing"/>
        <w:rPr>
          <w:rFonts w:cs="Times New Roman"/>
          <w:szCs w:val="24"/>
        </w:rPr>
      </w:pPr>
      <w:r>
        <w:t>8 June 2023</w:t>
      </w:r>
    </w:p>
    <w:sectPr w:rsidR="00435464" w:rsidRPr="000F1A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50A4C" w14:textId="77777777" w:rsidR="000F1AD4" w:rsidRDefault="000F1AD4" w:rsidP="009139A6">
      <w:r>
        <w:separator/>
      </w:r>
    </w:p>
  </w:endnote>
  <w:endnote w:type="continuationSeparator" w:id="0">
    <w:p w14:paraId="1406BB63" w14:textId="77777777" w:rsidR="000F1AD4" w:rsidRDefault="000F1A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ABC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389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EC7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AE502" w14:textId="77777777" w:rsidR="000F1AD4" w:rsidRDefault="000F1AD4" w:rsidP="009139A6">
      <w:r>
        <w:separator/>
      </w:r>
    </w:p>
  </w:footnote>
  <w:footnote w:type="continuationSeparator" w:id="0">
    <w:p w14:paraId="071E094D" w14:textId="77777777" w:rsidR="000F1AD4" w:rsidRDefault="000F1A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C6D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681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4C2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AD4"/>
    <w:rsid w:val="000666E0"/>
    <w:rsid w:val="000F1AD4"/>
    <w:rsid w:val="002510B7"/>
    <w:rsid w:val="0043546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C95E9"/>
  <w15:chartTrackingRefBased/>
  <w15:docId w15:val="{7B365B71-8C14-4832-851C-7123C4179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A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2023-06-08T19:28:00Z</dcterms:created>
  <dcterms:modified xsi:type="dcterms:W3CDTF">2023-06-08T19:47:00Z</dcterms:modified>
</cp:coreProperties>
</file>