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E3D748" w14:textId="77777777" w:rsidR="00C56105" w:rsidRDefault="00C56105" w:rsidP="00C561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Brother John EVERYNGAM</w:t>
      </w:r>
      <w:r>
        <w:rPr>
          <w:rFonts w:ascii="Times New Roman" w:hAnsi="Times New Roman" w:cs="Times New Roman"/>
          <w:sz w:val="24"/>
          <w:szCs w:val="24"/>
        </w:rPr>
        <w:t xml:space="preserve">       (fl.1484)</w:t>
      </w:r>
    </w:p>
    <w:p w14:paraId="6FC6D8B1" w14:textId="5123BCAF" w:rsidR="00C56105" w:rsidRDefault="00C56105" w:rsidP="00C561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Canon of Warter.</w:t>
      </w:r>
    </w:p>
    <w:p w14:paraId="3A74021A" w14:textId="77777777" w:rsidR="00C56105" w:rsidRDefault="00C56105" w:rsidP="00C561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816668" w14:textId="77777777" w:rsidR="00C56105" w:rsidRDefault="00C56105" w:rsidP="00C561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4257C7" w14:textId="77777777" w:rsidR="00C56105" w:rsidRDefault="00C56105" w:rsidP="00C561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Jun.1484</w:t>
      </w:r>
      <w:r>
        <w:rPr>
          <w:rFonts w:ascii="Times New Roman" w:hAnsi="Times New Roman" w:cs="Times New Roman"/>
          <w:sz w:val="24"/>
          <w:szCs w:val="24"/>
        </w:rPr>
        <w:tab/>
        <w:t>He was ordained subdeacon in the church of the Carmelites in York by</w:t>
      </w:r>
    </w:p>
    <w:p w14:paraId="762E6FBD" w14:textId="77777777" w:rsidR="00C56105" w:rsidRDefault="00C56105" w:rsidP="00C561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William Egremont, Bishop of Dromore(q.v.).</w:t>
      </w:r>
    </w:p>
    <w:p w14:paraId="6E81AF00" w14:textId="26FBA6E9" w:rsidR="00C56105" w:rsidRDefault="00C56105" w:rsidP="00C561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p.100)</w:t>
      </w:r>
    </w:p>
    <w:p w14:paraId="516A3415" w14:textId="77777777" w:rsidR="009F5B72" w:rsidRDefault="009F5B72" w:rsidP="009F5B7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Dec.1484</w:t>
      </w:r>
      <w:r>
        <w:rPr>
          <w:rFonts w:ascii="Times New Roman" w:hAnsi="Times New Roman" w:cs="Times New Roman"/>
          <w:sz w:val="24"/>
          <w:szCs w:val="24"/>
        </w:rPr>
        <w:tab/>
        <w:t>He was ordained deacon in the conventual church of the Austin Friars at</w:t>
      </w:r>
    </w:p>
    <w:p w14:paraId="725CDB13" w14:textId="77777777" w:rsidR="009F5B72" w:rsidRDefault="009F5B72" w:rsidP="009F5B7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York by William Egremont, Bishop of Dromore(q.v.).</w:t>
      </w:r>
    </w:p>
    <w:p w14:paraId="6F4D52BF" w14:textId="77777777" w:rsidR="009F5B72" w:rsidRDefault="009F5B72" w:rsidP="009F5B7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p.102)</w:t>
      </w:r>
    </w:p>
    <w:p w14:paraId="00239142" w14:textId="77777777" w:rsidR="00C56105" w:rsidRDefault="00C56105" w:rsidP="00C561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8846FF" w14:textId="77777777" w:rsidR="00C56105" w:rsidRDefault="00C56105" w:rsidP="00C561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18A36A" w14:textId="3EE0C5FE" w:rsidR="00C56105" w:rsidRDefault="00C56105" w:rsidP="00C561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April 2021</w:t>
      </w:r>
    </w:p>
    <w:p w14:paraId="50186FDF" w14:textId="4750520C" w:rsidR="009F5B72" w:rsidRDefault="009F5B72" w:rsidP="00C561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January 2022</w:t>
      </w:r>
    </w:p>
    <w:p w14:paraId="5F8AA5B2" w14:textId="7E420E9E" w:rsidR="00BA00AB" w:rsidRPr="00C56105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C5610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794176" w14:textId="77777777" w:rsidR="00C56105" w:rsidRDefault="00C56105" w:rsidP="009139A6">
      <w:r>
        <w:separator/>
      </w:r>
    </w:p>
  </w:endnote>
  <w:endnote w:type="continuationSeparator" w:id="0">
    <w:p w14:paraId="75F367CD" w14:textId="77777777" w:rsidR="00C56105" w:rsidRDefault="00C5610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88DE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0C52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06A8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039399" w14:textId="77777777" w:rsidR="00C56105" w:rsidRDefault="00C56105" w:rsidP="009139A6">
      <w:r>
        <w:separator/>
      </w:r>
    </w:p>
  </w:footnote>
  <w:footnote w:type="continuationSeparator" w:id="0">
    <w:p w14:paraId="6C2BBB28" w14:textId="77777777" w:rsidR="00C56105" w:rsidRDefault="00C5610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BEDD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74C0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84A7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105"/>
    <w:rsid w:val="000666E0"/>
    <w:rsid w:val="002510B7"/>
    <w:rsid w:val="005C130B"/>
    <w:rsid w:val="00826F5C"/>
    <w:rsid w:val="009139A6"/>
    <w:rsid w:val="009448BB"/>
    <w:rsid w:val="009F5B72"/>
    <w:rsid w:val="00A3176C"/>
    <w:rsid w:val="00AE65F8"/>
    <w:rsid w:val="00BA00AB"/>
    <w:rsid w:val="00C56105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A0C3D0"/>
  <w15:chartTrackingRefBased/>
  <w15:docId w15:val="{730027B8-5116-4A2C-9828-BE877F04E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72</Words>
  <Characters>412</Characters>
  <Application>Microsoft Office Word</Application>
  <DocSecurity>0</DocSecurity>
  <Lines>3</Lines>
  <Paragraphs>1</Paragraphs>
  <ScaleCrop>false</ScaleCrop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2021-04-17T16:04:00Z</dcterms:created>
  <dcterms:modified xsi:type="dcterms:W3CDTF">2022-01-13T08:04:00Z</dcterms:modified>
</cp:coreProperties>
</file>