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F0373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346E">
        <w:rPr>
          <w:rFonts w:ascii="Times New Roman" w:hAnsi="Times New Roman" w:cs="Times New Roman"/>
          <w:sz w:val="24"/>
          <w:szCs w:val="24"/>
          <w:u w:val="single"/>
        </w:rPr>
        <w:t>Henry EVERYNGHAM</w:t>
      </w:r>
      <w:r w:rsidRPr="006C346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C346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C346E">
        <w:rPr>
          <w:rFonts w:ascii="Times New Roman" w:hAnsi="Times New Roman" w:cs="Times New Roman"/>
          <w:sz w:val="24"/>
          <w:szCs w:val="24"/>
        </w:rPr>
        <w:t>fl.1496)</w:t>
      </w:r>
    </w:p>
    <w:p w14:paraId="2FE40B93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9CD41A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81D125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346E">
        <w:rPr>
          <w:rFonts w:ascii="Times New Roman" w:hAnsi="Times New Roman" w:cs="Times New Roman"/>
          <w:sz w:val="24"/>
          <w:szCs w:val="24"/>
        </w:rPr>
        <w:t xml:space="preserve">  8 Feb.1496</w:t>
      </w:r>
      <w:r w:rsidRPr="006C346E">
        <w:rPr>
          <w:rFonts w:ascii="Times New Roman" w:hAnsi="Times New Roman" w:cs="Times New Roman"/>
          <w:sz w:val="24"/>
          <w:szCs w:val="24"/>
        </w:rPr>
        <w:tab/>
        <w:t xml:space="preserve">He was one of those who presented John Gates(q.v.) to a chantry in the </w:t>
      </w:r>
    </w:p>
    <w:p w14:paraId="08416145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346E">
        <w:rPr>
          <w:rFonts w:ascii="Times New Roman" w:hAnsi="Times New Roman" w:cs="Times New Roman"/>
          <w:sz w:val="24"/>
          <w:szCs w:val="24"/>
        </w:rPr>
        <w:tab/>
      </w:r>
      <w:r w:rsidRPr="006C346E">
        <w:rPr>
          <w:rFonts w:ascii="Times New Roman" w:hAnsi="Times New Roman" w:cs="Times New Roman"/>
          <w:sz w:val="24"/>
          <w:szCs w:val="24"/>
        </w:rPr>
        <w:tab/>
        <w:t xml:space="preserve">collegiate church of </w:t>
      </w:r>
      <w:proofErr w:type="spellStart"/>
      <w:proofErr w:type="gramStart"/>
      <w:r w:rsidRPr="006C346E">
        <w:rPr>
          <w:rFonts w:ascii="Times New Roman" w:hAnsi="Times New Roman" w:cs="Times New Roman"/>
          <w:sz w:val="24"/>
          <w:szCs w:val="24"/>
        </w:rPr>
        <w:t>St.James</w:t>
      </w:r>
      <w:proofErr w:type="spellEnd"/>
      <w:proofErr w:type="gramEnd"/>
      <w:r w:rsidRPr="006C346E">
        <w:rPr>
          <w:rFonts w:ascii="Times New Roman" w:hAnsi="Times New Roman" w:cs="Times New Roman"/>
          <w:sz w:val="24"/>
          <w:szCs w:val="24"/>
        </w:rPr>
        <w:t>, Sutton in Holderness.</w:t>
      </w:r>
    </w:p>
    <w:p w14:paraId="4F3D4BF6" w14:textId="77777777" w:rsidR="006C346E" w:rsidRPr="006C346E" w:rsidRDefault="006C346E" w:rsidP="006C346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C346E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6C346E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6C346E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6C346E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6C346E">
        <w:rPr>
          <w:rFonts w:ascii="Times New Roman" w:hAnsi="Times New Roman" w:cs="Times New Roman"/>
          <w:sz w:val="24"/>
          <w:szCs w:val="24"/>
        </w:rPr>
        <w:t>, pub. The Canterbury and York Society, 1974, p.86)</w:t>
      </w:r>
    </w:p>
    <w:p w14:paraId="7D980989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B2BF8F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6BB548" w14:textId="77777777" w:rsidR="006C346E" w:rsidRPr="006C346E" w:rsidRDefault="006C346E" w:rsidP="006C34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346E">
        <w:rPr>
          <w:rFonts w:ascii="Times New Roman" w:hAnsi="Times New Roman" w:cs="Times New Roman"/>
          <w:sz w:val="24"/>
          <w:szCs w:val="24"/>
        </w:rPr>
        <w:t>10 December 2021</w:t>
      </w:r>
    </w:p>
    <w:p w14:paraId="76D5A7BE" w14:textId="77777777" w:rsidR="00BA00AB" w:rsidRPr="006C346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C34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E2E3A" w14:textId="77777777" w:rsidR="006C346E" w:rsidRDefault="006C346E" w:rsidP="009139A6">
      <w:r>
        <w:separator/>
      </w:r>
    </w:p>
  </w:endnote>
  <w:endnote w:type="continuationSeparator" w:id="0">
    <w:p w14:paraId="799929E4" w14:textId="77777777" w:rsidR="006C346E" w:rsidRDefault="006C34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F7A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80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951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11397" w14:textId="77777777" w:rsidR="006C346E" w:rsidRDefault="006C346E" w:rsidP="009139A6">
      <w:r>
        <w:separator/>
      </w:r>
    </w:p>
  </w:footnote>
  <w:footnote w:type="continuationSeparator" w:id="0">
    <w:p w14:paraId="1CC1DCA2" w14:textId="77777777" w:rsidR="006C346E" w:rsidRDefault="006C34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2A2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FB7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35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6E"/>
    <w:rsid w:val="000666E0"/>
    <w:rsid w:val="002510B7"/>
    <w:rsid w:val="005C130B"/>
    <w:rsid w:val="006C346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1AD05"/>
  <w15:chartTrackingRefBased/>
  <w15:docId w15:val="{BFF54562-825F-486F-A777-9D75416C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2022-02-14T11:44:00Z</dcterms:created>
  <dcterms:modified xsi:type="dcterms:W3CDTF">2022-02-14T11:44:00Z</dcterms:modified>
</cp:coreProperties>
</file>