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F5FAD" w:rsidP="00C009D8">
      <w:pPr>
        <w:pStyle w:val="NoSpacing"/>
      </w:pPr>
      <w:r>
        <w:rPr>
          <w:u w:val="single"/>
        </w:rPr>
        <w:t>Agnes EVERYNGHAM</w:t>
      </w:r>
      <w:r>
        <w:t xml:space="preserve">        (d.1427)</w:t>
      </w:r>
    </w:p>
    <w:p w:rsidR="00FF5FAD" w:rsidRDefault="00FF5FAD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FF5FAD" w:rsidRDefault="00FF5FAD" w:rsidP="00C009D8">
      <w:pPr>
        <w:pStyle w:val="NoSpacing"/>
      </w:pPr>
    </w:p>
    <w:p w:rsidR="00FF5FAD" w:rsidRDefault="00FF5FAD" w:rsidP="00C009D8">
      <w:pPr>
        <w:pStyle w:val="NoSpacing"/>
      </w:pPr>
    </w:p>
    <w:p w:rsidR="00FF5FAD" w:rsidRDefault="00FF5FAD" w:rsidP="00C009D8">
      <w:pPr>
        <w:pStyle w:val="NoSpacing"/>
      </w:pPr>
      <w:r>
        <w:t>= William.  (W.Y.R. p.60)</w:t>
      </w:r>
    </w:p>
    <w:p w:rsidR="00FF5FAD" w:rsidRDefault="00FF5FAD" w:rsidP="00C009D8">
      <w:pPr>
        <w:pStyle w:val="NoSpacing"/>
      </w:pPr>
    </w:p>
    <w:p w:rsidR="00FF5FAD" w:rsidRDefault="00FF5FAD" w:rsidP="00C009D8">
      <w:pPr>
        <w:pStyle w:val="NoSpacing"/>
      </w:pPr>
    </w:p>
    <w:p w:rsidR="00FF5FAD" w:rsidRDefault="00FF5FAD" w:rsidP="00C009D8">
      <w:pPr>
        <w:pStyle w:val="NoSpacing"/>
      </w:pPr>
      <w:r>
        <w:t>28 Feb.1427</w:t>
      </w:r>
      <w:r>
        <w:tab/>
        <w:t>She made her</w:t>
      </w:r>
      <w:r>
        <w:t xml:space="preserve"> Will.   (W.Y.R. p.60)</w:t>
      </w:r>
    </w:p>
    <w:p w:rsidR="00FF5FAD" w:rsidRDefault="00FF5FAD" w:rsidP="00FF5FAD">
      <w:pPr>
        <w:pStyle w:val="NoSpacing"/>
      </w:pPr>
      <w:r>
        <w:t xml:space="preserve">  7 Mar.</w:t>
      </w:r>
      <w:r>
        <w:tab/>
        <w:t>Probate of her</w:t>
      </w:r>
      <w:bookmarkStart w:id="0" w:name="_GoBack"/>
      <w:bookmarkEnd w:id="0"/>
      <w:r>
        <w:t xml:space="preserve"> Will.   </w:t>
      </w:r>
      <w:proofErr w:type="gramStart"/>
      <w:r>
        <w:t>(ibid.)</w:t>
      </w:r>
      <w:proofErr w:type="gramEnd"/>
    </w:p>
    <w:p w:rsidR="00FF5FAD" w:rsidRDefault="00FF5FAD" w:rsidP="00FF5FAD">
      <w:pPr>
        <w:pStyle w:val="NoSpacing"/>
      </w:pPr>
    </w:p>
    <w:p w:rsidR="00FF5FAD" w:rsidRDefault="00FF5FAD" w:rsidP="00FF5FAD">
      <w:pPr>
        <w:pStyle w:val="NoSpacing"/>
      </w:pPr>
    </w:p>
    <w:p w:rsidR="00FF5FAD" w:rsidRPr="00FF5FAD" w:rsidRDefault="00FF5FAD" w:rsidP="00FF5FAD">
      <w:pPr>
        <w:pStyle w:val="NoSpacing"/>
      </w:pPr>
      <w:r>
        <w:t>18 January 2015</w:t>
      </w:r>
    </w:p>
    <w:sectPr w:rsidR="00FF5FAD" w:rsidRPr="00FF5F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FAD" w:rsidRDefault="00FF5FAD" w:rsidP="00920DE3">
      <w:pPr>
        <w:spacing w:after="0" w:line="240" w:lineRule="auto"/>
      </w:pPr>
      <w:r>
        <w:separator/>
      </w:r>
    </w:p>
  </w:endnote>
  <w:endnote w:type="continuationSeparator" w:id="0">
    <w:p w:rsidR="00FF5FAD" w:rsidRDefault="00FF5F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FAD" w:rsidRDefault="00FF5FAD" w:rsidP="00920DE3">
      <w:pPr>
        <w:spacing w:after="0" w:line="240" w:lineRule="auto"/>
      </w:pPr>
      <w:r>
        <w:separator/>
      </w:r>
    </w:p>
  </w:footnote>
  <w:footnote w:type="continuationSeparator" w:id="0">
    <w:p w:rsidR="00FF5FAD" w:rsidRDefault="00FF5F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FAD"/>
    <w:rsid w:val="00120749"/>
    <w:rsid w:val="00624CAE"/>
    <w:rsid w:val="00920DE3"/>
    <w:rsid w:val="00C009D8"/>
    <w:rsid w:val="00CF53C8"/>
    <w:rsid w:val="00E47068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2015-01-18T22:04:00Z</dcterms:created>
  <dcterms:modified xsi:type="dcterms:W3CDTF">2015-01-18T22:07:00Z</dcterms:modified>
</cp:coreProperties>
</file>