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756E2" w14:textId="1530B582" w:rsidR="00BA00AB" w:rsidRDefault="0061373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EVERTON</w:t>
      </w:r>
      <w:r>
        <w:rPr>
          <w:rFonts w:ascii="Times New Roman" w:hAnsi="Times New Roman" w:cs="Times New Roman"/>
          <w:sz w:val="24"/>
          <w:szCs w:val="24"/>
        </w:rPr>
        <w:t xml:space="preserve">        (fl.1452)</w:t>
      </w:r>
    </w:p>
    <w:p w14:paraId="08AFF75A" w14:textId="5B89DB63" w:rsidR="00613731" w:rsidRDefault="0061373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St.Albans.</w:t>
      </w:r>
    </w:p>
    <w:p w14:paraId="52B253EF" w14:textId="1E4AD20A" w:rsidR="00613731" w:rsidRDefault="0061373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6897C9" w14:textId="4293BECE" w:rsidR="00613731" w:rsidRDefault="0061373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0BB4EF" w14:textId="1A77E031" w:rsidR="00613731" w:rsidRDefault="0061373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1452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185B84C4" w14:textId="683EE07B" w:rsidR="00613731" w:rsidRDefault="00613731" w:rsidP="006137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(Hertfordshire Wills (1413-1857) ref</w:t>
      </w:r>
      <w:r>
        <w:rPr>
          <w:rFonts w:ascii="Times New Roman" w:hAnsi="Times New Roman" w:cs="Times New Roman"/>
          <w:sz w:val="24"/>
          <w:szCs w:val="24"/>
        </w:rPr>
        <w:t>. 1AR65)</w:t>
      </w:r>
    </w:p>
    <w:p w14:paraId="4F36CAEA" w14:textId="041352FF" w:rsidR="00613731" w:rsidRDefault="00613731" w:rsidP="006137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CC4BA4" w14:textId="77777777" w:rsidR="00613731" w:rsidRDefault="00613731" w:rsidP="006137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E3F48B" w14:textId="382B5799" w:rsidR="00613731" w:rsidRDefault="00613731" w:rsidP="006137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April 2022</w:t>
      </w:r>
    </w:p>
    <w:p w14:paraId="03E08043" w14:textId="0A0103FC" w:rsidR="00613731" w:rsidRPr="00613731" w:rsidRDefault="0061373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13731" w:rsidRPr="006137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488B6" w14:textId="77777777" w:rsidR="00613731" w:rsidRDefault="00613731" w:rsidP="009139A6">
      <w:r>
        <w:separator/>
      </w:r>
    </w:p>
  </w:endnote>
  <w:endnote w:type="continuationSeparator" w:id="0">
    <w:p w14:paraId="0044DD24" w14:textId="77777777" w:rsidR="00613731" w:rsidRDefault="006137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3F69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1519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0833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D1257" w14:textId="77777777" w:rsidR="00613731" w:rsidRDefault="00613731" w:rsidP="009139A6">
      <w:r>
        <w:separator/>
      </w:r>
    </w:p>
  </w:footnote>
  <w:footnote w:type="continuationSeparator" w:id="0">
    <w:p w14:paraId="56481866" w14:textId="77777777" w:rsidR="00613731" w:rsidRDefault="006137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7D08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B414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E80A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731"/>
    <w:rsid w:val="000666E0"/>
    <w:rsid w:val="002510B7"/>
    <w:rsid w:val="005C130B"/>
    <w:rsid w:val="00613731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9AA9B"/>
  <w15:chartTrackingRefBased/>
  <w15:docId w15:val="{D1887A43-51AA-422E-AA73-268422AD3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2022-04-17T09:48:00Z</dcterms:created>
  <dcterms:modified xsi:type="dcterms:W3CDTF">2022-04-17T09:50:00Z</dcterms:modified>
</cp:coreProperties>
</file>