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2DB0" w14:textId="77777777" w:rsidR="009935DC" w:rsidRDefault="009935DC" w:rsidP="0099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EVERSHAM</w:t>
      </w:r>
      <w:r>
        <w:rPr>
          <w:rFonts w:cs="Times New Roman"/>
          <w:szCs w:val="24"/>
        </w:rPr>
        <w:t xml:space="preserve">        (fl.1470-1)</w:t>
      </w:r>
    </w:p>
    <w:p w14:paraId="345D964D" w14:textId="77777777" w:rsidR="009935DC" w:rsidRDefault="009935DC" w:rsidP="0099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55BD35B" w14:textId="77777777" w:rsidR="009935DC" w:rsidRDefault="009935DC" w:rsidP="009935DC">
      <w:pPr>
        <w:pStyle w:val="NoSpacing"/>
        <w:rPr>
          <w:rFonts w:cs="Times New Roman"/>
          <w:szCs w:val="24"/>
        </w:rPr>
      </w:pPr>
    </w:p>
    <w:p w14:paraId="2EC7F332" w14:textId="77777777" w:rsidR="009935DC" w:rsidRDefault="009935DC" w:rsidP="009935DC">
      <w:pPr>
        <w:pStyle w:val="NoSpacing"/>
        <w:rPr>
          <w:rFonts w:cs="Times New Roman"/>
          <w:szCs w:val="24"/>
        </w:rPr>
      </w:pPr>
    </w:p>
    <w:p w14:paraId="47C9944A" w14:textId="77777777" w:rsidR="009935DC" w:rsidRDefault="009935DC" w:rsidP="0099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1470-1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B.Civ.L</w:t>
      </w:r>
      <w:proofErr w:type="spellEnd"/>
      <w:r>
        <w:rPr>
          <w:rFonts w:cs="Times New Roman"/>
          <w:szCs w:val="24"/>
        </w:rPr>
        <w:t>.</w:t>
      </w:r>
    </w:p>
    <w:p w14:paraId="1B4AAD88" w14:textId="77777777" w:rsidR="009935DC" w:rsidRDefault="009935DC" w:rsidP="0099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J.A.Venn</w:t>
      </w:r>
      <w:proofErr w:type="spellEnd"/>
      <w:r>
        <w:rPr>
          <w:rFonts w:cs="Times New Roman"/>
          <w:szCs w:val="24"/>
        </w:rPr>
        <w:t xml:space="preserve">, </w:t>
      </w:r>
    </w:p>
    <w:p w14:paraId="1AEFFB4C" w14:textId="77777777" w:rsidR="009935DC" w:rsidRDefault="009935DC" w:rsidP="009935D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p.112)</w:t>
      </w:r>
    </w:p>
    <w:p w14:paraId="038851A1" w14:textId="77777777" w:rsidR="009935DC" w:rsidRDefault="009935DC" w:rsidP="009935DC">
      <w:pPr>
        <w:pStyle w:val="NoSpacing"/>
        <w:ind w:left="720" w:firstLine="720"/>
        <w:rPr>
          <w:rFonts w:cs="Times New Roman"/>
          <w:szCs w:val="24"/>
        </w:rPr>
      </w:pPr>
    </w:p>
    <w:p w14:paraId="1FB037C0" w14:textId="77777777" w:rsidR="009935DC" w:rsidRDefault="009935DC" w:rsidP="009935DC">
      <w:pPr>
        <w:pStyle w:val="NoSpacing"/>
        <w:ind w:left="720" w:firstLine="720"/>
        <w:rPr>
          <w:rFonts w:cs="Times New Roman"/>
          <w:szCs w:val="24"/>
        </w:rPr>
      </w:pPr>
    </w:p>
    <w:p w14:paraId="4657854F" w14:textId="77777777" w:rsidR="009935DC" w:rsidRDefault="009935DC" w:rsidP="0099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25 March 2025</w:t>
      </w:r>
      <w:r>
        <w:rPr>
          <w:rFonts w:cs="Times New Roman"/>
          <w:szCs w:val="24"/>
        </w:rPr>
        <w:fldChar w:fldCharType="end"/>
      </w:r>
    </w:p>
    <w:p w14:paraId="51F956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5EFF2" w14:textId="77777777" w:rsidR="009935DC" w:rsidRDefault="009935DC" w:rsidP="009139A6">
      <w:r>
        <w:separator/>
      </w:r>
    </w:p>
  </w:endnote>
  <w:endnote w:type="continuationSeparator" w:id="0">
    <w:p w14:paraId="591746D1" w14:textId="77777777" w:rsidR="009935DC" w:rsidRDefault="009935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4E9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80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28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02377" w14:textId="77777777" w:rsidR="009935DC" w:rsidRDefault="009935DC" w:rsidP="009139A6">
      <w:r>
        <w:separator/>
      </w:r>
    </w:p>
  </w:footnote>
  <w:footnote w:type="continuationSeparator" w:id="0">
    <w:p w14:paraId="65E8616A" w14:textId="77777777" w:rsidR="009935DC" w:rsidRDefault="009935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D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31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C3A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5DC"/>
    <w:rsid w:val="000666E0"/>
    <w:rsid w:val="000A2E7A"/>
    <w:rsid w:val="00190DFA"/>
    <w:rsid w:val="002510B7"/>
    <w:rsid w:val="00270799"/>
    <w:rsid w:val="00357E4A"/>
    <w:rsid w:val="005C130B"/>
    <w:rsid w:val="006A36C3"/>
    <w:rsid w:val="00826F5C"/>
    <w:rsid w:val="009139A6"/>
    <w:rsid w:val="009411C2"/>
    <w:rsid w:val="009448BB"/>
    <w:rsid w:val="00947624"/>
    <w:rsid w:val="009935DC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1745D"/>
  <w15:chartTrackingRefBased/>
  <w15:docId w15:val="{12E6B15F-00E4-40F7-9A98-9B8E849B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2025-03-25T21:32:00Z</dcterms:created>
  <dcterms:modified xsi:type="dcterms:W3CDTF">2025-03-25T21:33:00Z</dcterms:modified>
</cp:coreProperties>
</file>