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5BE496" w14:textId="1579315B" w:rsidR="00DF1962" w:rsidRDefault="00DF1962" w:rsidP="00DF19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EVERS</w:t>
      </w:r>
      <w:r>
        <w:rPr>
          <w:rFonts w:ascii="Times New Roman" w:hAnsi="Times New Roman" w:cs="Times New Roman"/>
        </w:rPr>
        <w:t xml:space="preserve">     (</w:t>
      </w:r>
      <w:r w:rsidR="002C01F9">
        <w:rPr>
          <w:rFonts w:ascii="Times New Roman" w:hAnsi="Times New Roman" w:cs="Times New Roman"/>
        </w:rPr>
        <w:t>d.1500)</w:t>
      </w:r>
    </w:p>
    <w:p w14:paraId="4F5D1DD7" w14:textId="77777777" w:rsidR="00DF1962" w:rsidRDefault="00DF1962" w:rsidP="00DF19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Belton in the Isle of Axholme, Lincolnshire. Gentleman.</w:t>
      </w:r>
    </w:p>
    <w:p w14:paraId="424EA8A8" w14:textId="77777777" w:rsidR="00DF1962" w:rsidRDefault="00DF1962" w:rsidP="00DF1962">
      <w:pPr>
        <w:rPr>
          <w:rFonts w:ascii="Times New Roman" w:hAnsi="Times New Roman" w:cs="Times New Roman"/>
        </w:rPr>
      </w:pPr>
    </w:p>
    <w:p w14:paraId="5EA90FEB" w14:textId="6B9BC5A6" w:rsidR="00DF1962" w:rsidRDefault="00DF1962" w:rsidP="00DF1962">
      <w:pPr>
        <w:rPr>
          <w:rFonts w:ascii="Times New Roman" w:hAnsi="Times New Roman" w:cs="Times New Roman"/>
        </w:rPr>
      </w:pPr>
    </w:p>
    <w:p w14:paraId="0B552E6E" w14:textId="77777777" w:rsidR="00BD45A9" w:rsidRDefault="00BD45A9" w:rsidP="00BD45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Edward Cresacres, Rector of Arksey(q.v.), brought a plaint of debt against</w:t>
      </w:r>
    </w:p>
    <w:p w14:paraId="5DE2DFF7" w14:textId="77777777" w:rsidR="00BD45A9" w:rsidRDefault="00BD45A9" w:rsidP="00BD45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 and John Barneby of Fishlake, West Riding of Yorkshire(q.v.).</w:t>
      </w:r>
    </w:p>
    <w:p w14:paraId="51FA5329" w14:textId="63B6F4CC" w:rsidR="00BD45A9" w:rsidRDefault="00BD45A9" w:rsidP="00BD45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16D490E0" w14:textId="77777777" w:rsidR="00DF1962" w:rsidRDefault="00DF1962" w:rsidP="00DF19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Edward Cresacre, Rector of Arksey, West Riding of Yorkshire(q.v.), brought</w:t>
      </w:r>
    </w:p>
    <w:p w14:paraId="73C6A76E" w14:textId="77777777" w:rsidR="00DF1962" w:rsidRDefault="00DF1962" w:rsidP="00DF19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 plaint of debt against him and John Barnby of Fishlake(q.v.).</w:t>
      </w:r>
    </w:p>
    <w:p w14:paraId="271220CC" w14:textId="51895682" w:rsidR="00DF1962" w:rsidRDefault="00DF1962" w:rsidP="00DF1962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="002544B6" w:rsidRPr="00FB4C5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CC8A893" w14:textId="77777777" w:rsidR="002544B6" w:rsidRDefault="002544B6" w:rsidP="002544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Edward Gresacre, Rector of Arksey, West Riding of Yorkshire(q.v.), brought</w:t>
      </w:r>
    </w:p>
    <w:p w14:paraId="58F7BFBB" w14:textId="77777777" w:rsidR="002544B6" w:rsidRDefault="002544B6" w:rsidP="002544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 plaint of debt against him.</w:t>
      </w:r>
    </w:p>
    <w:p w14:paraId="09F1968D" w14:textId="338348D8" w:rsidR="002544B6" w:rsidRDefault="002544B6" w:rsidP="002544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6F42B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1636996" w14:textId="41A36AB5" w:rsidR="002C01F9" w:rsidRDefault="002C01F9" w:rsidP="002544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3 Feb.1500</w:t>
      </w:r>
      <w:r>
        <w:rPr>
          <w:rFonts w:ascii="Times New Roman" w:hAnsi="Times New Roman" w:cs="Times New Roman"/>
        </w:rPr>
        <w:tab/>
        <w:t>He died; buried in Belton.</w:t>
      </w:r>
    </w:p>
    <w:p w14:paraId="2C0429D5" w14:textId="0901826E" w:rsidR="002C01F9" w:rsidRDefault="002C01F9" w:rsidP="002544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(UK and Ireland, Find A Grave Index, 1300’s-current)</w:t>
      </w:r>
    </w:p>
    <w:p w14:paraId="7D80F312" w14:textId="77777777" w:rsidR="00DF1962" w:rsidRDefault="00DF1962" w:rsidP="00DF1962">
      <w:pPr>
        <w:rPr>
          <w:rFonts w:ascii="Times New Roman" w:hAnsi="Times New Roman" w:cs="Times New Roman"/>
        </w:rPr>
      </w:pPr>
    </w:p>
    <w:p w14:paraId="62FFA13C" w14:textId="2959053A" w:rsidR="002544B6" w:rsidRDefault="002544B6" w:rsidP="00DF1962">
      <w:pPr>
        <w:rPr>
          <w:rFonts w:ascii="Times New Roman" w:hAnsi="Times New Roman" w:cs="Times New Roman"/>
        </w:rPr>
      </w:pPr>
    </w:p>
    <w:p w14:paraId="0E069B65" w14:textId="60685BFF" w:rsidR="00BD45A9" w:rsidRDefault="00BD45A9" w:rsidP="00DF19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March 2020</w:t>
      </w:r>
    </w:p>
    <w:p w14:paraId="09D94796" w14:textId="4CBBA048" w:rsidR="002C01F9" w:rsidRDefault="002C01F9" w:rsidP="00DF19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1 October 2024</w:t>
      </w:r>
    </w:p>
    <w:p w14:paraId="115F0BC6" w14:textId="77777777" w:rsidR="002C01F9" w:rsidRPr="00E71FC3" w:rsidRDefault="002C01F9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72CBAE" w14:textId="77777777" w:rsidR="00DF1962" w:rsidRDefault="00DF1962" w:rsidP="00E71FC3">
      <w:r>
        <w:separator/>
      </w:r>
    </w:p>
  </w:endnote>
  <w:endnote w:type="continuationSeparator" w:id="0">
    <w:p w14:paraId="7C53380F" w14:textId="77777777" w:rsidR="00DF1962" w:rsidRDefault="00DF196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B06AE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535A5D" w14:textId="77777777" w:rsidR="00DF1962" w:rsidRDefault="00DF1962" w:rsidP="00E71FC3">
      <w:r>
        <w:separator/>
      </w:r>
    </w:p>
  </w:footnote>
  <w:footnote w:type="continuationSeparator" w:id="0">
    <w:p w14:paraId="0EBA1E70" w14:textId="77777777" w:rsidR="00DF1962" w:rsidRDefault="00DF196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962"/>
    <w:rsid w:val="001A7C09"/>
    <w:rsid w:val="002544B6"/>
    <w:rsid w:val="002C01F9"/>
    <w:rsid w:val="0041647C"/>
    <w:rsid w:val="00577BD5"/>
    <w:rsid w:val="00656CBA"/>
    <w:rsid w:val="006A1F77"/>
    <w:rsid w:val="00733BE7"/>
    <w:rsid w:val="00AB52E8"/>
    <w:rsid w:val="00B16D3F"/>
    <w:rsid w:val="00BB41AC"/>
    <w:rsid w:val="00BD45A9"/>
    <w:rsid w:val="00DF196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F5F47"/>
  <w15:chartTrackingRefBased/>
  <w15:docId w15:val="{2ADBB7A5-C834-40EA-85E5-1A6C45ACB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96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544B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4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2017-08-16T20:49:00Z</dcterms:created>
  <dcterms:modified xsi:type="dcterms:W3CDTF">2024-10-01T19:30:00Z</dcterms:modified>
</cp:coreProperties>
</file>