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CA498" w14:textId="77777777" w:rsidR="0064150F" w:rsidRDefault="0064150F" w:rsidP="006415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EVERS</w:t>
      </w:r>
      <w:r>
        <w:rPr>
          <w:rFonts w:cs="Times New Roman"/>
          <w:szCs w:val="24"/>
        </w:rPr>
        <w:t xml:space="preserve">        (fl.1484-5)</w:t>
      </w:r>
    </w:p>
    <w:p w14:paraId="5473130A" w14:textId="77777777" w:rsidR="0064150F" w:rsidRDefault="0064150F" w:rsidP="006415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5DAE4CD5" w14:textId="77777777" w:rsidR="0064150F" w:rsidRDefault="0064150F" w:rsidP="0064150F">
      <w:pPr>
        <w:pStyle w:val="NoSpacing"/>
        <w:rPr>
          <w:rFonts w:cs="Times New Roman"/>
          <w:szCs w:val="24"/>
        </w:rPr>
      </w:pPr>
    </w:p>
    <w:p w14:paraId="02C67E4B" w14:textId="77777777" w:rsidR="0064150F" w:rsidRDefault="0064150F" w:rsidP="0064150F">
      <w:pPr>
        <w:pStyle w:val="NoSpacing"/>
        <w:rPr>
          <w:rFonts w:cs="Times New Roman"/>
          <w:szCs w:val="24"/>
        </w:rPr>
      </w:pPr>
    </w:p>
    <w:p w14:paraId="13E7C0D7" w14:textId="77777777" w:rsidR="0064150F" w:rsidRDefault="0064150F" w:rsidP="006415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1484-5</w:t>
      </w:r>
      <w:r>
        <w:rPr>
          <w:rFonts w:cs="Times New Roman"/>
          <w:szCs w:val="24"/>
        </w:rPr>
        <w:tab/>
        <w:t>Cautio for M.A. or higher degree.</w:t>
      </w:r>
    </w:p>
    <w:p w14:paraId="3CDDB76C" w14:textId="77777777" w:rsidR="0064150F" w:rsidRDefault="0064150F" w:rsidP="006415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J.A.Venn</w:t>
      </w:r>
      <w:proofErr w:type="spellEnd"/>
      <w:r>
        <w:rPr>
          <w:rFonts w:cs="Times New Roman"/>
          <w:szCs w:val="24"/>
        </w:rPr>
        <w:t xml:space="preserve">, </w:t>
      </w:r>
    </w:p>
    <w:p w14:paraId="20D2875F" w14:textId="77777777" w:rsidR="0064150F" w:rsidRDefault="0064150F" w:rsidP="0064150F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Cambridge University Press, 1922, part I volume II p.112)</w:t>
      </w:r>
    </w:p>
    <w:p w14:paraId="47A018E2" w14:textId="77777777" w:rsidR="0064150F" w:rsidRDefault="0064150F" w:rsidP="0064150F">
      <w:pPr>
        <w:pStyle w:val="NoSpacing"/>
        <w:ind w:left="720" w:firstLine="720"/>
        <w:rPr>
          <w:rFonts w:cs="Times New Roman"/>
          <w:szCs w:val="24"/>
        </w:rPr>
      </w:pPr>
    </w:p>
    <w:p w14:paraId="63E779FB" w14:textId="77777777" w:rsidR="0064150F" w:rsidRDefault="0064150F" w:rsidP="0064150F">
      <w:pPr>
        <w:pStyle w:val="NoSpacing"/>
        <w:ind w:left="720" w:firstLine="720"/>
        <w:rPr>
          <w:rFonts w:cs="Times New Roman"/>
          <w:szCs w:val="24"/>
        </w:rPr>
      </w:pPr>
    </w:p>
    <w:p w14:paraId="423F70E5" w14:textId="77777777" w:rsidR="0064150F" w:rsidRDefault="0064150F" w:rsidP="006415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25 March 2025</w:t>
      </w:r>
      <w:r>
        <w:rPr>
          <w:rFonts w:cs="Times New Roman"/>
          <w:szCs w:val="24"/>
        </w:rPr>
        <w:fldChar w:fldCharType="end"/>
      </w:r>
    </w:p>
    <w:p w14:paraId="15C28E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466C8" w14:textId="77777777" w:rsidR="0064150F" w:rsidRDefault="0064150F" w:rsidP="009139A6">
      <w:r>
        <w:separator/>
      </w:r>
    </w:p>
  </w:endnote>
  <w:endnote w:type="continuationSeparator" w:id="0">
    <w:p w14:paraId="1BDF664D" w14:textId="77777777" w:rsidR="0064150F" w:rsidRDefault="006415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2D5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D6E8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7F2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0B5FD" w14:textId="77777777" w:rsidR="0064150F" w:rsidRDefault="0064150F" w:rsidP="009139A6">
      <w:r>
        <w:separator/>
      </w:r>
    </w:p>
  </w:footnote>
  <w:footnote w:type="continuationSeparator" w:id="0">
    <w:p w14:paraId="08E95372" w14:textId="77777777" w:rsidR="0064150F" w:rsidRDefault="006415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910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C26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73D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0F"/>
    <w:rsid w:val="000666E0"/>
    <w:rsid w:val="000A2E7A"/>
    <w:rsid w:val="00190DFA"/>
    <w:rsid w:val="002510B7"/>
    <w:rsid w:val="00270799"/>
    <w:rsid w:val="00357E4A"/>
    <w:rsid w:val="005C130B"/>
    <w:rsid w:val="0064150F"/>
    <w:rsid w:val="006A36C3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6E469"/>
  <w15:chartTrackingRefBased/>
  <w15:docId w15:val="{932396DC-6C0C-4466-99F5-C80B5EF8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2025-03-25T21:30:00Z</dcterms:created>
  <dcterms:modified xsi:type="dcterms:W3CDTF">2025-03-25T21:31:00Z</dcterms:modified>
</cp:coreProperties>
</file>