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2CFAB" w14:textId="77777777" w:rsidR="00245CA5" w:rsidRDefault="00245CA5" w:rsidP="00245CA5">
      <w:pPr>
        <w:pStyle w:val="NoSpacing"/>
      </w:pPr>
      <w:r>
        <w:rPr>
          <w:u w:val="single"/>
        </w:rPr>
        <w:t>Sir William EVERS</w:t>
      </w:r>
      <w:r>
        <w:t xml:space="preserve">      (fl.1481)</w:t>
      </w:r>
    </w:p>
    <w:p w14:paraId="51C58FD0" w14:textId="77777777" w:rsidR="00245CA5" w:rsidRDefault="00245CA5" w:rsidP="00245CA5">
      <w:pPr>
        <w:pStyle w:val="NoSpacing"/>
      </w:pPr>
    </w:p>
    <w:p w14:paraId="232AFD59" w14:textId="77777777" w:rsidR="00245CA5" w:rsidRDefault="00245CA5" w:rsidP="00245CA5">
      <w:pPr>
        <w:pStyle w:val="NoSpacing"/>
      </w:pPr>
    </w:p>
    <w:p w14:paraId="4346108E" w14:textId="77777777" w:rsidR="00245CA5" w:rsidRDefault="00245CA5" w:rsidP="00245CA5">
      <w:pPr>
        <w:pStyle w:val="NoSpacing"/>
      </w:pPr>
      <w:r>
        <w:t xml:space="preserve">  9 Sep.1481</w:t>
      </w:r>
      <w:r>
        <w:tab/>
        <w:t>He presented John Hoghton, chaplain(q.v.), to a chantry in Malton Castle.</w:t>
      </w:r>
    </w:p>
    <w:p w14:paraId="71F5ED87" w14:textId="77777777" w:rsidR="00245CA5" w:rsidRDefault="00245CA5" w:rsidP="00245CA5">
      <w:pPr>
        <w:pStyle w:val="NoSpacing"/>
      </w:pPr>
      <w:r>
        <w:tab/>
      </w:r>
      <w:r>
        <w:tab/>
        <w:t>(“The Register of Thomas Rotherham, Archbishop of York 1480-1500</w:t>
      </w:r>
    </w:p>
    <w:p w14:paraId="02A63B00" w14:textId="1CB06F9D" w:rsidR="00245CA5" w:rsidRDefault="00245CA5" w:rsidP="00245CA5">
      <w:pPr>
        <w:pStyle w:val="NoSpacing"/>
        <w:ind w:left="720" w:firstLine="720"/>
      </w:pPr>
      <w:r>
        <w:t>vol.1” ed. Eric E.Barker, pub. The Canterbury and York Society, 1974, p.9)</w:t>
      </w:r>
    </w:p>
    <w:p w14:paraId="37B68AF7" w14:textId="71C21C89" w:rsidR="002C0B4F" w:rsidRDefault="002C0B4F" w:rsidP="002C0B4F">
      <w:pPr>
        <w:pStyle w:val="NoSpacing"/>
      </w:pPr>
      <w:r>
        <w:t>26 Jun.1483</w:t>
      </w:r>
      <w:r>
        <w:tab/>
        <w:t>He was appointed Sheriff of Yorkshire.  (C.F.R. 1471-85 p.268)</w:t>
      </w:r>
    </w:p>
    <w:p w14:paraId="3A3628A7" w14:textId="77777777" w:rsidR="00267AE2" w:rsidRDefault="00267AE2" w:rsidP="00267AE2">
      <w:pPr>
        <w:pStyle w:val="NoSpacing"/>
      </w:pPr>
      <w:r>
        <w:t xml:space="preserve">  6 Feb.1490</w:t>
      </w:r>
      <w:r>
        <w:tab/>
        <w:t xml:space="preserve">He was appointed Steward of the lordship of Semer, North Riding of </w:t>
      </w:r>
    </w:p>
    <w:p w14:paraId="4AC25673" w14:textId="77777777" w:rsidR="00267AE2" w:rsidRDefault="00267AE2" w:rsidP="00267AE2">
      <w:pPr>
        <w:pStyle w:val="NoSpacing"/>
      </w:pPr>
      <w:r>
        <w:tab/>
      </w:r>
      <w:r>
        <w:tab/>
        <w:t>Yorkshire, during the minority of Henry, Earl of Nnorthumberland(q.v.).</w:t>
      </w:r>
    </w:p>
    <w:p w14:paraId="0EC1C1D8" w14:textId="72B9F7B7" w:rsidR="00267AE2" w:rsidRDefault="00267AE2" w:rsidP="002C0B4F">
      <w:pPr>
        <w:pStyle w:val="NoSpacing"/>
      </w:pPr>
      <w:r>
        <w:tab/>
      </w:r>
      <w:r>
        <w:tab/>
        <w:t>(C.P.R. 1485-94 p.302)</w:t>
      </w:r>
    </w:p>
    <w:p w14:paraId="3E32124B" w14:textId="77777777" w:rsidR="00245CA5" w:rsidRDefault="00245CA5" w:rsidP="00245CA5">
      <w:pPr>
        <w:pStyle w:val="NoSpacing"/>
      </w:pPr>
    </w:p>
    <w:p w14:paraId="3E426F48" w14:textId="658EB92B" w:rsidR="00245CA5" w:rsidRDefault="00245CA5" w:rsidP="00245CA5">
      <w:pPr>
        <w:pStyle w:val="NoSpacing"/>
      </w:pPr>
    </w:p>
    <w:p w14:paraId="7552DFA1" w14:textId="7E96B1E4" w:rsidR="002C0B4F" w:rsidRDefault="002C0B4F" w:rsidP="00245CA5">
      <w:pPr>
        <w:pStyle w:val="NoSpacing"/>
      </w:pPr>
      <w:r>
        <w:t xml:space="preserve">  2 January 2021</w:t>
      </w:r>
    </w:p>
    <w:p w14:paraId="71AA77BE" w14:textId="395688D3" w:rsidR="00267AE2" w:rsidRDefault="00267AE2" w:rsidP="00245CA5">
      <w:pPr>
        <w:pStyle w:val="NoSpacing"/>
      </w:pPr>
      <w:r>
        <w:t>15 October 2025</w:t>
      </w:r>
    </w:p>
    <w:p w14:paraId="754E22D4" w14:textId="77777777" w:rsidR="00267AE2" w:rsidRPr="00E71FC3" w:rsidRDefault="00267AE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DD44" w14:textId="77777777" w:rsidR="00245CA5" w:rsidRDefault="00245CA5" w:rsidP="00E71FC3">
      <w:pPr>
        <w:spacing w:after="0" w:line="240" w:lineRule="auto"/>
      </w:pPr>
      <w:r>
        <w:separator/>
      </w:r>
    </w:p>
  </w:endnote>
  <w:endnote w:type="continuationSeparator" w:id="0">
    <w:p w14:paraId="0A074884" w14:textId="77777777" w:rsidR="00245CA5" w:rsidRDefault="00245C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7C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194C" w14:textId="77777777" w:rsidR="00245CA5" w:rsidRDefault="00245CA5" w:rsidP="00E71FC3">
      <w:pPr>
        <w:spacing w:after="0" w:line="240" w:lineRule="auto"/>
      </w:pPr>
      <w:r>
        <w:separator/>
      </w:r>
    </w:p>
  </w:footnote>
  <w:footnote w:type="continuationSeparator" w:id="0">
    <w:p w14:paraId="49B9BA7B" w14:textId="77777777" w:rsidR="00245CA5" w:rsidRDefault="00245C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A5"/>
    <w:rsid w:val="001A7C09"/>
    <w:rsid w:val="001B3864"/>
    <w:rsid w:val="00245CA5"/>
    <w:rsid w:val="00267AE2"/>
    <w:rsid w:val="002C0B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DC3DB"/>
  <w15:chartTrackingRefBased/>
  <w15:docId w15:val="{86283B64-B4D6-4911-BE97-EF21281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84</Words>
  <Characters>471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2019-03-26T19:19:00Z</dcterms:created>
  <dcterms:modified xsi:type="dcterms:W3CDTF">2025-10-15T16:02:00Z</dcterms:modified>
</cp:coreProperties>
</file>