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B0F" w:rsidRDefault="005E1B0F" w:rsidP="005E1B0F">
      <w:pPr>
        <w:pStyle w:val="NoSpacing"/>
      </w:pPr>
      <w:r>
        <w:rPr>
          <w:u w:val="single"/>
        </w:rPr>
        <w:t>Brother John EVERODE</w:t>
      </w:r>
      <w:r>
        <w:t xml:space="preserve">       (fl.1436)</w:t>
      </w:r>
    </w:p>
    <w:p w:rsidR="005E1B0F" w:rsidRDefault="005E1B0F" w:rsidP="005E1B0F">
      <w:pPr>
        <w:pStyle w:val="NoSpacing"/>
      </w:pPr>
      <w:r>
        <w:t>of the Order of Friars Minor of Exeter.</w:t>
      </w:r>
    </w:p>
    <w:p w:rsidR="005E1B0F" w:rsidRDefault="005E1B0F" w:rsidP="005E1B0F">
      <w:pPr>
        <w:pStyle w:val="NoSpacing"/>
      </w:pPr>
    </w:p>
    <w:p w:rsidR="005E1B0F" w:rsidRDefault="005E1B0F" w:rsidP="005E1B0F">
      <w:pPr>
        <w:pStyle w:val="NoSpacing"/>
      </w:pPr>
    </w:p>
    <w:p w:rsidR="005E1B0F" w:rsidRDefault="005E1B0F" w:rsidP="005E1B0F">
      <w:pPr>
        <w:pStyle w:val="NoSpacing"/>
      </w:pPr>
      <w:r>
        <w:t>22 Dec.1436</w:t>
      </w:r>
      <w:r>
        <w:tab/>
        <w:t xml:space="preserve">He was ordained </w:t>
      </w:r>
      <w:r>
        <w:t>deacon in the chapel at Clyst by the Bishop.</w:t>
      </w:r>
    </w:p>
    <w:p w:rsidR="006B2F86" w:rsidRDefault="005E1B0F" w:rsidP="005E1B0F">
      <w:pPr>
        <w:pStyle w:val="NoSpacing"/>
      </w:pPr>
      <w:r>
        <w:tab/>
      </w:r>
      <w:r>
        <w:tab/>
        <w:t>(“Register of Edmund Lacy, Bishop of Exeter 1420-55” part 4 p.162)</w:t>
      </w:r>
    </w:p>
    <w:p w:rsidR="005E1B0F" w:rsidRDefault="005E1B0F" w:rsidP="005E1B0F">
      <w:pPr>
        <w:pStyle w:val="NoSpacing"/>
      </w:pPr>
    </w:p>
    <w:p w:rsidR="005E1B0F" w:rsidRDefault="005E1B0F" w:rsidP="005E1B0F">
      <w:pPr>
        <w:pStyle w:val="NoSpacing"/>
      </w:pPr>
    </w:p>
    <w:p w:rsidR="005E1B0F" w:rsidRPr="005E1B0F" w:rsidRDefault="005E1B0F" w:rsidP="005E1B0F">
      <w:pPr>
        <w:pStyle w:val="NoSpacing"/>
      </w:pPr>
      <w:r>
        <w:t>9 January 2017</w:t>
      </w:r>
      <w:bookmarkStart w:id="0" w:name="_GoBack"/>
      <w:bookmarkEnd w:id="0"/>
    </w:p>
    <w:sectPr w:rsidR="005E1B0F" w:rsidRPr="005E1B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B0F" w:rsidRDefault="005E1B0F" w:rsidP="00E71FC3">
      <w:pPr>
        <w:spacing w:after="0" w:line="240" w:lineRule="auto"/>
      </w:pPr>
      <w:r>
        <w:separator/>
      </w:r>
    </w:p>
  </w:endnote>
  <w:endnote w:type="continuationSeparator" w:id="0">
    <w:p w:rsidR="005E1B0F" w:rsidRDefault="005E1B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B0F" w:rsidRDefault="005E1B0F" w:rsidP="00E71FC3">
      <w:pPr>
        <w:spacing w:after="0" w:line="240" w:lineRule="auto"/>
      </w:pPr>
      <w:r>
        <w:separator/>
      </w:r>
    </w:p>
  </w:footnote>
  <w:footnote w:type="continuationSeparator" w:id="0">
    <w:p w:rsidR="005E1B0F" w:rsidRDefault="005E1B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B0F"/>
    <w:rsid w:val="001A7C09"/>
    <w:rsid w:val="005E1B0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8A8DE"/>
  <w15:chartTrackingRefBased/>
  <w15:docId w15:val="{D23D95B0-7C5E-4E12-A2C7-8D1214717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4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2017-01-09T12:55:00Z</dcterms:created>
  <dcterms:modified xsi:type="dcterms:W3CDTF">2017-01-09T12:57:00Z</dcterms:modified>
</cp:coreProperties>
</file>