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11FA5" w14:textId="77777777" w:rsidR="00A75B62" w:rsidRDefault="00A75B62" w:rsidP="00A75B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Alexander EVERLEY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817C060" w14:textId="77777777" w:rsidR="00A75B62" w:rsidRDefault="00A75B62" w:rsidP="00A75B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Cuxton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Kent. Gentleman.</w:t>
      </w:r>
    </w:p>
    <w:p w14:paraId="523C0EFF" w14:textId="77777777" w:rsidR="00A75B62" w:rsidRDefault="00A75B62" w:rsidP="00A75B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182A98" w14:textId="77777777" w:rsidR="00A75B62" w:rsidRDefault="00A75B62" w:rsidP="00A75B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2700E0" w14:textId="77777777" w:rsidR="00A75B62" w:rsidRDefault="00A75B62" w:rsidP="00A75B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525994A6" w14:textId="77777777" w:rsidR="00A75B62" w:rsidRDefault="00A75B62" w:rsidP="00A75B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1A88722" w14:textId="77777777" w:rsidR="00A75B62" w:rsidRDefault="00A75B62" w:rsidP="00A75B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551398" w14:textId="77777777" w:rsidR="00A75B62" w:rsidRDefault="00A75B62" w:rsidP="00A75B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DD8BCD" w14:textId="77777777" w:rsidR="00A75B62" w:rsidRDefault="00A75B62" w:rsidP="00A75B6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April 2021</w:t>
      </w:r>
    </w:p>
    <w:p w14:paraId="4DC38FE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3B8E5" w14:textId="77777777" w:rsidR="00A75B62" w:rsidRDefault="00A75B62" w:rsidP="009139A6">
      <w:r>
        <w:separator/>
      </w:r>
    </w:p>
  </w:endnote>
  <w:endnote w:type="continuationSeparator" w:id="0">
    <w:p w14:paraId="71F28DD1" w14:textId="77777777" w:rsidR="00A75B62" w:rsidRDefault="00A75B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554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DAC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00C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4A533" w14:textId="77777777" w:rsidR="00A75B62" w:rsidRDefault="00A75B62" w:rsidP="009139A6">
      <w:r>
        <w:separator/>
      </w:r>
    </w:p>
  </w:footnote>
  <w:footnote w:type="continuationSeparator" w:id="0">
    <w:p w14:paraId="05563BEA" w14:textId="77777777" w:rsidR="00A75B62" w:rsidRDefault="00A75B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376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DF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4A0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62"/>
    <w:rsid w:val="000666E0"/>
    <w:rsid w:val="002510B7"/>
    <w:rsid w:val="005C130B"/>
    <w:rsid w:val="00826F5C"/>
    <w:rsid w:val="009139A6"/>
    <w:rsid w:val="009448BB"/>
    <w:rsid w:val="00A3176C"/>
    <w:rsid w:val="00A75B62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0C6A4"/>
  <w15:chartTrackingRefBased/>
  <w15:docId w15:val="{62FDE498-979D-4321-A567-DE01924CD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75B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2021-05-17T10:39:00Z</dcterms:created>
  <dcterms:modified xsi:type="dcterms:W3CDTF">2021-05-17T10:40:00Z</dcterms:modified>
</cp:coreProperties>
</file>