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88F3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EVERISDEN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4B34A0A7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Walden, Essex.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D04005C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E8D28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CA192A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Spylman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4 others.</w:t>
      </w:r>
    </w:p>
    <w:p w14:paraId="24342DBC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0CB5819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F5F8C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134A2" w14:textId="77777777" w:rsidR="008E3D70" w:rsidRDefault="008E3D70" w:rsidP="008E3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2022</w:t>
      </w:r>
    </w:p>
    <w:p w14:paraId="589554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1723" w14:textId="77777777" w:rsidR="008E3D70" w:rsidRDefault="008E3D70" w:rsidP="009139A6">
      <w:r>
        <w:separator/>
      </w:r>
    </w:p>
  </w:endnote>
  <w:endnote w:type="continuationSeparator" w:id="0">
    <w:p w14:paraId="6BE81639" w14:textId="77777777" w:rsidR="008E3D70" w:rsidRDefault="008E3D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B0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527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2C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52A60" w14:textId="77777777" w:rsidR="008E3D70" w:rsidRDefault="008E3D70" w:rsidP="009139A6">
      <w:r>
        <w:separator/>
      </w:r>
    </w:p>
  </w:footnote>
  <w:footnote w:type="continuationSeparator" w:id="0">
    <w:p w14:paraId="07715B5D" w14:textId="77777777" w:rsidR="008E3D70" w:rsidRDefault="008E3D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63F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AFB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92C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70"/>
    <w:rsid w:val="000666E0"/>
    <w:rsid w:val="002510B7"/>
    <w:rsid w:val="005C130B"/>
    <w:rsid w:val="00826F5C"/>
    <w:rsid w:val="008E3D7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69339"/>
  <w15:chartTrackingRefBased/>
  <w15:docId w15:val="{79B3ED69-DEF8-4F76-9A75-D41874AE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3D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2022-09-27T17:56:00Z</dcterms:created>
  <dcterms:modified xsi:type="dcterms:W3CDTF">2022-09-27T17:58:00Z</dcterms:modified>
</cp:coreProperties>
</file>