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DF4BF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Katherine EVERINGHAM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:rsidR="00DF4BF2" w:rsidRDefault="00DF4BF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4BF2" w:rsidRDefault="00DF4BF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4BF2" w:rsidRDefault="00DF4BF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Everingham</w:t>
      </w:r>
      <w:proofErr w:type="spellEnd"/>
      <w:r>
        <w:rPr>
          <w:rFonts w:ascii="Times New Roman" w:hAnsi="Times New Roman" w:cs="Times New Roman"/>
          <w:sz w:val="24"/>
          <w:szCs w:val="24"/>
        </w:rPr>
        <w:t>.  (H.O.C. III pp.36-8)</w:t>
      </w:r>
    </w:p>
    <w:p w:rsidR="00DF4BF2" w:rsidRDefault="00DF4BF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Etton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Gilling, Yorkshire(q.v.).  (ibid.)</w:t>
      </w:r>
    </w:p>
    <w:p w:rsidR="00DF4BF2" w:rsidRDefault="00DF4BF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Sons:  Sir Miles(q.v.), Ivo, Nicholas, Robert.  (ibid.)</w:t>
      </w:r>
    </w:p>
    <w:p w:rsidR="00DF4BF2" w:rsidRDefault="00DF4BF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4BF2" w:rsidRDefault="00DF4BF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4BF2" w:rsidRPr="00DF4BF2" w:rsidRDefault="00DF4BF2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9 February 2016</w:t>
      </w:r>
      <w:bookmarkStart w:id="0" w:name="_GoBack"/>
      <w:bookmarkEnd w:id="0"/>
    </w:p>
    <w:sectPr w:rsidR="00DF4BF2" w:rsidRPr="00DF4B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BF2" w:rsidRDefault="00DF4BF2" w:rsidP="00564E3C">
      <w:pPr>
        <w:spacing w:after="0" w:line="240" w:lineRule="auto"/>
      </w:pPr>
      <w:r>
        <w:separator/>
      </w:r>
    </w:p>
  </w:endnote>
  <w:endnote w:type="continuationSeparator" w:id="0">
    <w:p w:rsidR="00DF4BF2" w:rsidRDefault="00DF4BF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F4BF2">
      <w:rPr>
        <w:rFonts w:ascii="Times New Roman" w:hAnsi="Times New Roman" w:cs="Times New Roman"/>
        <w:noProof/>
        <w:sz w:val="24"/>
        <w:szCs w:val="24"/>
      </w:rPr>
      <w:t>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BF2" w:rsidRDefault="00DF4BF2" w:rsidP="00564E3C">
      <w:pPr>
        <w:spacing w:after="0" w:line="240" w:lineRule="auto"/>
      </w:pPr>
      <w:r>
        <w:separator/>
      </w:r>
    </w:p>
  </w:footnote>
  <w:footnote w:type="continuationSeparator" w:id="0">
    <w:p w:rsidR="00DF4BF2" w:rsidRDefault="00DF4BF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BF2"/>
    <w:rsid w:val="00372DC6"/>
    <w:rsid w:val="00564E3C"/>
    <w:rsid w:val="0064591D"/>
    <w:rsid w:val="00DD5B8A"/>
    <w:rsid w:val="00DF4BF2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A7A6B"/>
  <w15:chartTrackingRefBased/>
  <w15:docId w15:val="{D4E22D42-6879-41FA-BD8F-9A0468A58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7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2016-02-09T16:52:00Z</dcterms:created>
  <dcterms:modified xsi:type="dcterms:W3CDTF">2016-02-09T16:59:00Z</dcterms:modified>
</cp:coreProperties>
</file>