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7F684" w14:textId="77777777" w:rsidR="008663A1" w:rsidRDefault="008663A1" w:rsidP="008663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EVERHERST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54A923D5" w14:textId="77777777" w:rsidR="008663A1" w:rsidRDefault="008663A1" w:rsidP="008663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D08236" w14:textId="77777777" w:rsidR="008663A1" w:rsidRDefault="008663A1" w:rsidP="008663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037AC" w14:textId="77777777" w:rsidR="008663A1" w:rsidRDefault="008663A1" w:rsidP="008663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Hitchin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Hertfordshire,</w:t>
      </w:r>
    </w:p>
    <w:p w14:paraId="10048440" w14:textId="77777777" w:rsidR="008663A1" w:rsidRDefault="008663A1" w:rsidP="008663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Clynton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85238A9" w14:textId="77777777" w:rsidR="008663A1" w:rsidRDefault="008663A1" w:rsidP="008663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18-40)</w:t>
      </w:r>
    </w:p>
    <w:p w14:paraId="255461B8" w14:textId="77777777" w:rsidR="008663A1" w:rsidRDefault="008663A1" w:rsidP="008663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359DC5" w14:textId="77777777" w:rsidR="008663A1" w:rsidRDefault="008663A1" w:rsidP="008663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F264CE" w14:textId="77777777" w:rsidR="008663A1" w:rsidRPr="00AF4285" w:rsidRDefault="008663A1" w:rsidP="008663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2021</w:t>
      </w:r>
    </w:p>
    <w:p w14:paraId="64F5A3D7" w14:textId="1E1235AA" w:rsidR="00BA00AB" w:rsidRPr="008663A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663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29447F" w14:textId="77777777" w:rsidR="008663A1" w:rsidRDefault="008663A1" w:rsidP="009139A6">
      <w:r>
        <w:separator/>
      </w:r>
    </w:p>
  </w:endnote>
  <w:endnote w:type="continuationSeparator" w:id="0">
    <w:p w14:paraId="40F2730C" w14:textId="77777777" w:rsidR="008663A1" w:rsidRDefault="008663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E50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5A52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379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9B69EA" w14:textId="77777777" w:rsidR="008663A1" w:rsidRDefault="008663A1" w:rsidP="009139A6">
      <w:r>
        <w:separator/>
      </w:r>
    </w:p>
  </w:footnote>
  <w:footnote w:type="continuationSeparator" w:id="0">
    <w:p w14:paraId="522F7CC6" w14:textId="77777777" w:rsidR="008663A1" w:rsidRDefault="008663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40B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4DA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914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A1"/>
    <w:rsid w:val="000666E0"/>
    <w:rsid w:val="002510B7"/>
    <w:rsid w:val="005C130B"/>
    <w:rsid w:val="00826F5C"/>
    <w:rsid w:val="008663A1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E0450"/>
  <w15:chartTrackingRefBased/>
  <w15:docId w15:val="{2D92B3C3-1E00-48A2-A9E7-A6A8066C0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2021-04-10T17:54:00Z</dcterms:created>
  <dcterms:modified xsi:type="dcterms:W3CDTF">2021-04-10T17:55:00Z</dcterms:modified>
</cp:coreProperties>
</file>