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FD" w:rsidRDefault="00E86BFD" w:rsidP="00E86BFD">
      <w:pPr>
        <w:pStyle w:val="NoSpacing"/>
      </w:pPr>
      <w:r>
        <w:rPr>
          <w:u w:val="single"/>
        </w:rPr>
        <w:t>Thomas EVERENDEN</w:t>
      </w:r>
      <w:r>
        <w:t xml:space="preserve">       (fl.1461-2)</w:t>
      </w:r>
    </w:p>
    <w:p w:rsidR="00E86BFD" w:rsidRDefault="00E86BFD" w:rsidP="00E86BF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E86BFD" w:rsidRDefault="00E86BFD" w:rsidP="00E86BFD">
      <w:pPr>
        <w:pStyle w:val="NoSpacing"/>
      </w:pPr>
    </w:p>
    <w:p w:rsidR="00E86BFD" w:rsidRDefault="00E86BFD" w:rsidP="00E86BFD">
      <w:pPr>
        <w:pStyle w:val="NoSpacing"/>
      </w:pPr>
    </w:p>
    <w:p w:rsidR="00E86BFD" w:rsidRDefault="00E86BFD" w:rsidP="00E86BFD">
      <w:pPr>
        <w:pStyle w:val="NoSpacing"/>
      </w:pPr>
      <w:r>
        <w:t xml:space="preserve">         1461-2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E86BFD" w:rsidRDefault="00E86BFD" w:rsidP="00E86BFD">
      <w:pPr>
        <w:pStyle w:val="NoSpacing"/>
      </w:pPr>
    </w:p>
    <w:p w:rsidR="00E86BFD" w:rsidRDefault="00E86BFD" w:rsidP="00E86BFD">
      <w:pPr>
        <w:pStyle w:val="NoSpacing"/>
      </w:pPr>
    </w:p>
    <w:p w:rsidR="00E86BFD" w:rsidRDefault="00E86BFD" w:rsidP="00E86BFD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BFD" w:rsidRDefault="00E86BFD" w:rsidP="00920DE3">
      <w:pPr>
        <w:spacing w:after="0" w:line="240" w:lineRule="auto"/>
      </w:pPr>
      <w:r>
        <w:separator/>
      </w:r>
    </w:p>
  </w:endnote>
  <w:endnote w:type="continuationSeparator" w:id="0">
    <w:p w:rsidR="00E86BFD" w:rsidRDefault="00E86B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BFD" w:rsidRDefault="00E86BFD" w:rsidP="00920DE3">
      <w:pPr>
        <w:spacing w:after="0" w:line="240" w:lineRule="auto"/>
      </w:pPr>
      <w:r>
        <w:separator/>
      </w:r>
    </w:p>
  </w:footnote>
  <w:footnote w:type="continuationSeparator" w:id="0">
    <w:p w:rsidR="00E86BFD" w:rsidRDefault="00E86B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FD"/>
    <w:rsid w:val="00120749"/>
    <w:rsid w:val="00624CAE"/>
    <w:rsid w:val="00920DE3"/>
    <w:rsid w:val="00C009D8"/>
    <w:rsid w:val="00CF53C8"/>
    <w:rsid w:val="00E47068"/>
    <w:rsid w:val="00E8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2013-11-23T22:16:00Z</dcterms:created>
  <dcterms:modified xsi:type="dcterms:W3CDTF">2013-11-23T22:16:00Z</dcterms:modified>
</cp:coreProperties>
</file>