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D58DB" w14:textId="77777777" w:rsidR="000F1EB5" w:rsidRDefault="000F1EB5" w:rsidP="000F1EB5">
      <w:pPr>
        <w:pStyle w:val="NoSpacing"/>
      </w:pPr>
      <w:r>
        <w:rPr>
          <w:u w:val="single"/>
        </w:rPr>
        <w:t>Henry EVEREDON</w:t>
      </w:r>
      <w:r>
        <w:t xml:space="preserve">    </w:t>
      </w:r>
      <w:proofErr w:type="gramStart"/>
      <w:r>
        <w:t xml:space="preserve">   (</w:t>
      </w:r>
      <w:proofErr w:type="gramEnd"/>
      <w:r>
        <w:t>fl.1402-1405)</w:t>
      </w:r>
    </w:p>
    <w:p w14:paraId="4216BAC7" w14:textId="77777777" w:rsidR="000F1EB5" w:rsidRDefault="000F1EB5" w:rsidP="000F1EB5">
      <w:pPr>
        <w:pStyle w:val="NoSpacing"/>
      </w:pPr>
      <w:r>
        <w:t>Rector of Campton, Bedfordshire.</w:t>
      </w:r>
    </w:p>
    <w:p w14:paraId="7D082960" w14:textId="77777777" w:rsidR="000F1EB5" w:rsidRDefault="000F1EB5" w:rsidP="000F1EB5">
      <w:pPr>
        <w:pStyle w:val="NoSpacing"/>
      </w:pPr>
    </w:p>
    <w:p w14:paraId="3D2833D9" w14:textId="77777777" w:rsidR="000F1EB5" w:rsidRDefault="000F1EB5" w:rsidP="000F1EB5">
      <w:pPr>
        <w:pStyle w:val="NoSpacing"/>
      </w:pPr>
      <w:r>
        <w:t>10 Jan.1402</w:t>
      </w:r>
      <w:r>
        <w:tab/>
        <w:t>He became Rector.</w:t>
      </w:r>
    </w:p>
    <w:p w14:paraId="4A59DBEE" w14:textId="77777777" w:rsidR="000F1EB5" w:rsidRDefault="000F1EB5" w:rsidP="000F1EB5">
      <w:pPr>
        <w:pStyle w:val="NoSpacing"/>
      </w:pPr>
      <w:r>
        <w:tab/>
      </w:r>
      <w:r>
        <w:tab/>
      </w:r>
      <w:r w:rsidRPr="00E73E1A">
        <w:rPr>
          <w:sz w:val="18"/>
          <w:szCs w:val="18"/>
        </w:rPr>
        <w:t xml:space="preserve">( </w:t>
      </w:r>
      <w:hyperlink r:id="rId6" w:history="1">
        <w:r w:rsidRPr="00B06677">
          <w:rPr>
            <w:rStyle w:val="Hyperlink"/>
            <w:sz w:val="18"/>
            <w:szCs w:val="18"/>
          </w:rPr>
          <w:t>https://bedsarchives.bedford.gov.uk/CommunityHistories/Campton/ListOfCamptonRectors.aspx</w:t>
        </w:r>
      </w:hyperlink>
      <w:r>
        <w:rPr>
          <w:sz w:val="18"/>
          <w:szCs w:val="18"/>
        </w:rPr>
        <w:t xml:space="preserve">  </w:t>
      </w:r>
      <w:r>
        <w:t>)</w:t>
      </w:r>
    </w:p>
    <w:p w14:paraId="745719F7" w14:textId="77777777" w:rsidR="000F1EB5" w:rsidRDefault="000F1EB5" w:rsidP="000F1EB5">
      <w:pPr>
        <w:pStyle w:val="NoSpacing"/>
      </w:pPr>
      <w:r>
        <w:tab/>
        <w:t>1405</w:t>
      </w:r>
      <w:r>
        <w:tab/>
        <w:t xml:space="preserve">He became Rector of Great </w:t>
      </w:r>
      <w:proofErr w:type="spellStart"/>
      <w:r>
        <w:t>Childerley</w:t>
      </w:r>
      <w:proofErr w:type="spellEnd"/>
      <w:r>
        <w:t>, Cambridgeshire.   (ibid.)</w:t>
      </w:r>
    </w:p>
    <w:p w14:paraId="4C8C1722" w14:textId="77777777" w:rsidR="000F1EB5" w:rsidRDefault="000F1EB5" w:rsidP="000F1EB5">
      <w:pPr>
        <w:pStyle w:val="NoSpacing"/>
      </w:pPr>
    </w:p>
    <w:p w14:paraId="35605DAD" w14:textId="77777777" w:rsidR="000F1EB5" w:rsidRDefault="000F1EB5" w:rsidP="000F1EB5">
      <w:pPr>
        <w:pStyle w:val="NoSpacing"/>
      </w:pPr>
    </w:p>
    <w:p w14:paraId="4CF68605" w14:textId="77777777" w:rsidR="000F1EB5" w:rsidRDefault="000F1EB5" w:rsidP="000F1EB5">
      <w:pPr>
        <w:pStyle w:val="NoSpacing"/>
      </w:pPr>
      <w:r>
        <w:t>11 July 2024</w:t>
      </w:r>
    </w:p>
    <w:p w14:paraId="5CE204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B8A29A" w14:textId="77777777" w:rsidR="000F1EB5" w:rsidRDefault="000F1EB5" w:rsidP="009139A6">
      <w:r>
        <w:separator/>
      </w:r>
    </w:p>
  </w:endnote>
  <w:endnote w:type="continuationSeparator" w:id="0">
    <w:p w14:paraId="01F7E9BC" w14:textId="77777777" w:rsidR="000F1EB5" w:rsidRDefault="000F1E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15D3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576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00A9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9E8A99" w14:textId="77777777" w:rsidR="000F1EB5" w:rsidRDefault="000F1EB5" w:rsidP="009139A6">
      <w:r>
        <w:separator/>
      </w:r>
    </w:p>
  </w:footnote>
  <w:footnote w:type="continuationSeparator" w:id="0">
    <w:p w14:paraId="398FAB14" w14:textId="77777777" w:rsidR="000F1EB5" w:rsidRDefault="000F1E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2162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5A94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0F1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EB5"/>
    <w:rsid w:val="000666E0"/>
    <w:rsid w:val="000F1EB5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551F8"/>
  <w15:chartTrackingRefBased/>
  <w15:docId w15:val="{9E9788AB-EA0D-4B80-8E13-FA24E7E9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0F1EB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Campton/ListOfCamptonRecto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2024-12-19T20:48:00Z</dcterms:created>
  <dcterms:modified xsi:type="dcterms:W3CDTF">2024-12-19T20:49:00Z</dcterms:modified>
</cp:coreProperties>
</file>