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18FAD7" w14:textId="77777777" w:rsidR="0007554E" w:rsidRDefault="0007554E" w:rsidP="000755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EVERDON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305BDAF4" w14:textId="77777777" w:rsidR="0007554E" w:rsidRDefault="0007554E" w:rsidP="0007554E">
      <w:pPr>
        <w:pStyle w:val="NoSpacing"/>
        <w:rPr>
          <w:rFonts w:cs="Times New Roman"/>
          <w:szCs w:val="24"/>
        </w:rPr>
      </w:pPr>
    </w:p>
    <w:p w14:paraId="4EEB9C1B" w14:textId="77777777" w:rsidR="0007554E" w:rsidRDefault="0007554E" w:rsidP="0007554E">
      <w:pPr>
        <w:pStyle w:val="NoSpacing"/>
        <w:rPr>
          <w:rFonts w:cs="Times New Roman"/>
          <w:szCs w:val="24"/>
        </w:rPr>
      </w:pPr>
    </w:p>
    <w:p w14:paraId="3FD08D01" w14:textId="77777777" w:rsidR="0007554E" w:rsidRDefault="0007554E" w:rsidP="000755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 xml:space="preserve">He was on a commission of array for Staffordshire.   </w:t>
      </w:r>
    </w:p>
    <w:p w14:paraId="3EBE26FF" w14:textId="77777777" w:rsidR="0007554E" w:rsidRDefault="0007554E" w:rsidP="0007554E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(C.P.R. 1452-61 p.559)</w:t>
      </w:r>
    </w:p>
    <w:p w14:paraId="1FEAD0FE" w14:textId="77777777" w:rsidR="0007554E" w:rsidRDefault="0007554E" w:rsidP="0007554E">
      <w:pPr>
        <w:pStyle w:val="NoSpacing"/>
        <w:rPr>
          <w:rFonts w:cs="Times New Roman"/>
          <w:szCs w:val="24"/>
        </w:rPr>
      </w:pPr>
    </w:p>
    <w:p w14:paraId="0E605746" w14:textId="77777777" w:rsidR="0007554E" w:rsidRDefault="0007554E" w:rsidP="0007554E">
      <w:pPr>
        <w:pStyle w:val="NoSpacing"/>
        <w:rPr>
          <w:rFonts w:cs="Times New Roman"/>
          <w:szCs w:val="24"/>
        </w:rPr>
      </w:pPr>
    </w:p>
    <w:p w14:paraId="2100D859" w14:textId="77777777" w:rsidR="0007554E" w:rsidRDefault="0007554E" w:rsidP="000755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November 2024</w:t>
      </w:r>
    </w:p>
    <w:p w14:paraId="61FC6F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CEE106" w14:textId="77777777" w:rsidR="0007554E" w:rsidRDefault="0007554E" w:rsidP="009139A6">
      <w:r>
        <w:separator/>
      </w:r>
    </w:p>
  </w:endnote>
  <w:endnote w:type="continuationSeparator" w:id="0">
    <w:p w14:paraId="1E07C054" w14:textId="77777777" w:rsidR="0007554E" w:rsidRDefault="000755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1BD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BE20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4C4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23EAA1" w14:textId="77777777" w:rsidR="0007554E" w:rsidRDefault="0007554E" w:rsidP="009139A6">
      <w:r>
        <w:separator/>
      </w:r>
    </w:p>
  </w:footnote>
  <w:footnote w:type="continuationSeparator" w:id="0">
    <w:p w14:paraId="5B090F24" w14:textId="77777777" w:rsidR="0007554E" w:rsidRDefault="000755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0E26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DD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D6A6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4E"/>
    <w:rsid w:val="000666E0"/>
    <w:rsid w:val="0007554E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666E3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942B3"/>
  <w15:chartTrackingRefBased/>
  <w15:docId w15:val="{F22575EA-04E6-4E9B-96BD-A1578240C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2024-11-18T19:27:00Z</dcterms:created>
  <dcterms:modified xsi:type="dcterms:W3CDTF">2024-11-18T19:29:00Z</dcterms:modified>
</cp:coreProperties>
</file>