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46337" w14:textId="77777777" w:rsidR="002E54AA" w:rsidRDefault="002E54AA" w:rsidP="002E54AA">
      <w:pPr>
        <w:pStyle w:val="NoSpacing"/>
      </w:pPr>
      <w:r>
        <w:rPr>
          <w:u w:val="single"/>
        </w:rPr>
        <w:t>Thomas EVERDON</w:t>
      </w:r>
      <w:r>
        <w:t xml:space="preserve">        (fl.1458-9)</w:t>
      </w:r>
    </w:p>
    <w:p w14:paraId="278F041B" w14:textId="77777777" w:rsidR="002E54AA" w:rsidRDefault="002E54AA" w:rsidP="002E54AA">
      <w:pPr>
        <w:pStyle w:val="NoSpacing"/>
      </w:pPr>
    </w:p>
    <w:p w14:paraId="349D5275" w14:textId="77777777" w:rsidR="002E54AA" w:rsidRDefault="002E54AA" w:rsidP="002E54AA">
      <w:pPr>
        <w:pStyle w:val="NoSpacing"/>
      </w:pPr>
    </w:p>
    <w:p w14:paraId="12711365" w14:textId="77777777" w:rsidR="002E54AA" w:rsidRDefault="002E54AA" w:rsidP="002E54AA">
      <w:pPr>
        <w:pStyle w:val="NoSpacing"/>
      </w:pPr>
      <w:r>
        <w:t xml:space="preserve">  8 Jul.</w:t>
      </w:r>
      <w:r>
        <w:tab/>
        <w:t>1458</w:t>
      </w:r>
      <w:r>
        <w:tab/>
        <w:t>He was on a commission of the peace for Worcestershire.</w:t>
      </w:r>
    </w:p>
    <w:p w14:paraId="1701C8B5" w14:textId="77777777" w:rsidR="002E54AA" w:rsidRDefault="002E54AA" w:rsidP="002E54AA">
      <w:pPr>
        <w:pStyle w:val="NoSpacing"/>
      </w:pPr>
      <w:r>
        <w:tab/>
      </w:r>
      <w:r>
        <w:tab/>
        <w:t>(C.P.R. 1452-61 p.681)</w:t>
      </w:r>
    </w:p>
    <w:p w14:paraId="3A7D9861" w14:textId="77777777" w:rsidR="002E54AA" w:rsidRDefault="002E54AA" w:rsidP="002E54AA">
      <w:pPr>
        <w:pStyle w:val="NoSpacing"/>
      </w:pPr>
      <w:r>
        <w:t>25 Jan.</w:t>
      </w:r>
      <w:r>
        <w:tab/>
        <w:t>1459</w:t>
      </w:r>
      <w:r>
        <w:tab/>
        <w:t>On a similar commission.    (ibid.)</w:t>
      </w:r>
    </w:p>
    <w:p w14:paraId="06C8DDA6" w14:textId="77777777" w:rsidR="008C5285" w:rsidRDefault="008C5285" w:rsidP="008C52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Mar.1464</w:t>
      </w:r>
      <w:r>
        <w:rPr>
          <w:rFonts w:cs="Times New Roman"/>
          <w:szCs w:val="24"/>
        </w:rPr>
        <w:tab/>
        <w:t>He was on a commission of the peace for Worcestershire.</w:t>
      </w:r>
    </w:p>
    <w:p w14:paraId="62EBCE18" w14:textId="77777777" w:rsidR="008C5285" w:rsidRDefault="008C5285" w:rsidP="008C52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1461-67 p.575)</w:t>
      </w:r>
    </w:p>
    <w:p w14:paraId="75DBA7FF" w14:textId="34705CA0" w:rsidR="008C5285" w:rsidRPr="008C5285" w:rsidRDefault="008C5285" w:rsidP="002E54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</w:t>
      </w:r>
      <w:r>
        <w:rPr>
          <w:rFonts w:cs="Times New Roman"/>
          <w:szCs w:val="24"/>
        </w:rPr>
        <w:tab/>
        <w:t>He was on a commission of the peace for Worcestershire.   (ibid.)</w:t>
      </w:r>
    </w:p>
    <w:p w14:paraId="7F4B85CB" w14:textId="77777777" w:rsidR="002E54AA" w:rsidRDefault="002E54AA" w:rsidP="002E54AA">
      <w:pPr>
        <w:pStyle w:val="NoSpacing"/>
      </w:pPr>
    </w:p>
    <w:p w14:paraId="0F58C4AB" w14:textId="77777777" w:rsidR="002E54AA" w:rsidRDefault="002E54AA" w:rsidP="002E54AA">
      <w:pPr>
        <w:pStyle w:val="NoSpacing"/>
      </w:pPr>
    </w:p>
    <w:p w14:paraId="5B7D9AC7" w14:textId="77777777" w:rsidR="002E54AA" w:rsidRDefault="002E54AA" w:rsidP="002E54AA">
      <w:pPr>
        <w:pStyle w:val="NoSpacing"/>
      </w:pPr>
      <w:r>
        <w:t>2 October 2024</w:t>
      </w:r>
    </w:p>
    <w:p w14:paraId="3347F58F" w14:textId="5B903E9C" w:rsidR="008C5285" w:rsidRDefault="008C5285" w:rsidP="002E54AA">
      <w:pPr>
        <w:pStyle w:val="NoSpacing"/>
      </w:pPr>
      <w:r>
        <w:t>11 April 2026</w:t>
      </w:r>
    </w:p>
    <w:p w14:paraId="3C6465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D3459" w14:textId="77777777" w:rsidR="00F12E7E" w:rsidRDefault="00F12E7E" w:rsidP="009139A6">
      <w:r>
        <w:separator/>
      </w:r>
    </w:p>
  </w:endnote>
  <w:endnote w:type="continuationSeparator" w:id="0">
    <w:p w14:paraId="376E92C2" w14:textId="77777777" w:rsidR="00F12E7E" w:rsidRDefault="00F12E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294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BB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E9D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2F922" w14:textId="77777777" w:rsidR="00F12E7E" w:rsidRDefault="00F12E7E" w:rsidP="009139A6">
      <w:r>
        <w:separator/>
      </w:r>
    </w:p>
  </w:footnote>
  <w:footnote w:type="continuationSeparator" w:id="0">
    <w:p w14:paraId="5C3E4AD8" w14:textId="77777777" w:rsidR="00F12E7E" w:rsidRDefault="00F12E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CB2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A2B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2F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AA"/>
    <w:rsid w:val="000666E0"/>
    <w:rsid w:val="002510B7"/>
    <w:rsid w:val="00270799"/>
    <w:rsid w:val="002E54AA"/>
    <w:rsid w:val="005C130B"/>
    <w:rsid w:val="007477D8"/>
    <w:rsid w:val="00826F5C"/>
    <w:rsid w:val="008C5285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01D27"/>
    <w:rsid w:val="00E61DA6"/>
    <w:rsid w:val="00EB3209"/>
    <w:rsid w:val="00F12E7E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757A4"/>
  <w15:chartTrackingRefBased/>
  <w15:docId w15:val="{A6ADCD02-7A83-4CA9-AC63-DA30D06C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324</Characters>
  <Application>Microsoft Office Word</Application>
  <DocSecurity>0</DocSecurity>
  <Lines>10</Lines>
  <Paragraphs>8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2024-10-04T06:40:00Z</dcterms:created>
  <dcterms:modified xsi:type="dcterms:W3CDTF">2026-04-11T13:47:00Z</dcterms:modified>
</cp:coreProperties>
</file>