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753F8A" w14:textId="2A935146" w:rsidR="00504E72" w:rsidRDefault="00504E72" w:rsidP="0045021A">
      <w:pPr>
        <w:pStyle w:val="NoSpacing"/>
        <w:rPr>
          <w:lang w:val="en-GB"/>
        </w:rPr>
      </w:pPr>
      <w:r>
        <w:rPr>
          <w:u w:val="single"/>
          <w:lang w:val="en-GB"/>
        </w:rPr>
        <w:t>John EVERDON</w:t>
      </w:r>
      <w:r>
        <w:rPr>
          <w:lang w:val="en-GB"/>
        </w:rPr>
        <w:t xml:space="preserve">        (fl.1426)</w:t>
      </w:r>
    </w:p>
    <w:p w14:paraId="04BA8D5E" w14:textId="695836DF" w:rsidR="00504E72" w:rsidRDefault="00504E72" w:rsidP="0045021A">
      <w:pPr>
        <w:pStyle w:val="NoSpacing"/>
        <w:rPr>
          <w:lang w:val="en-GB"/>
        </w:rPr>
      </w:pPr>
      <w:r>
        <w:rPr>
          <w:lang w:val="en-GB"/>
        </w:rPr>
        <w:t xml:space="preserve">of London. </w:t>
      </w:r>
      <w:proofErr w:type="spellStart"/>
      <w:r>
        <w:rPr>
          <w:lang w:val="en-GB"/>
        </w:rPr>
        <w:t>Leatherseller</w:t>
      </w:r>
      <w:proofErr w:type="spellEnd"/>
      <w:r>
        <w:rPr>
          <w:lang w:val="en-GB"/>
        </w:rPr>
        <w:t>.</w:t>
      </w:r>
    </w:p>
    <w:p w14:paraId="7E227E17" w14:textId="77777777" w:rsidR="00504E72" w:rsidRDefault="00504E72" w:rsidP="0045021A">
      <w:pPr>
        <w:pStyle w:val="NoSpacing"/>
        <w:rPr>
          <w:lang w:val="en-GB"/>
        </w:rPr>
      </w:pPr>
    </w:p>
    <w:p w14:paraId="622B62D1" w14:textId="77777777" w:rsidR="00504E72" w:rsidRDefault="00504E72" w:rsidP="0045021A">
      <w:pPr>
        <w:pStyle w:val="NoSpacing"/>
        <w:rPr>
          <w:lang w:val="en-GB"/>
        </w:rPr>
      </w:pPr>
    </w:p>
    <w:p w14:paraId="445A86D9" w14:textId="65A5DC3E" w:rsidR="00504E72" w:rsidRDefault="00504E72" w:rsidP="0045021A">
      <w:pPr>
        <w:pStyle w:val="NoSpacing"/>
        <w:rPr>
          <w:lang w:val="en-GB"/>
        </w:rPr>
      </w:pPr>
      <w:r>
        <w:rPr>
          <w:lang w:val="en-GB"/>
        </w:rPr>
        <w:t xml:space="preserve">  7 Aug.1426</w:t>
      </w:r>
      <w:r>
        <w:rPr>
          <w:lang w:val="en-GB"/>
        </w:rPr>
        <w:tab/>
        <w:t>His apprentice, Edward Petyr(q.v.), was exonerated from his apprenticeship</w:t>
      </w:r>
    </w:p>
    <w:p w14:paraId="16E3435B" w14:textId="77777777" w:rsidR="00504E72" w:rsidRDefault="00504E72" w:rsidP="00504E72">
      <w:pPr>
        <w:pStyle w:val="NoSpacing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 xml:space="preserve">because he </w:t>
      </w:r>
      <w:r>
        <w:rPr>
          <w:lang w:val="en-GB"/>
        </w:rPr>
        <w:t>had not enrolled him at Guildhall within the first year of his</w:t>
      </w:r>
    </w:p>
    <w:p w14:paraId="23D2BE0F" w14:textId="62C54BAF" w:rsidR="00504E72" w:rsidRDefault="00504E72" w:rsidP="00504E72">
      <w:pPr>
        <w:pStyle w:val="NoSpacing"/>
        <w:tabs>
          <w:tab w:val="left" w:pos="720"/>
          <w:tab w:val="left" w:pos="1440"/>
          <w:tab w:val="left" w:pos="2364"/>
        </w:tabs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term.</w:t>
      </w:r>
      <w:r>
        <w:rPr>
          <w:lang w:val="en-GB"/>
        </w:rPr>
        <w:tab/>
      </w:r>
    </w:p>
    <w:p w14:paraId="356873D3" w14:textId="21F9E8C3" w:rsidR="00504E72" w:rsidRDefault="00504E72" w:rsidP="00504E72">
      <w:pPr>
        <w:pStyle w:val="NoSpacing"/>
        <w:ind w:left="1440"/>
        <w:rPr>
          <w:lang w:val="en-GB"/>
        </w:rPr>
      </w:pPr>
      <w:r w:rsidRPr="00504E72">
        <w:rPr>
          <w:lang w:val="en-GB"/>
        </w:rPr>
        <w:t xml:space="preserve">(“Calendar of Plea and Memoranda Rolls preserved among the archives of the Corporation of the City of London at the Guildhall A.D. 1413-1437”, edited by </w:t>
      </w:r>
      <w:proofErr w:type="spellStart"/>
      <w:r w:rsidRPr="00504E72">
        <w:rPr>
          <w:lang w:val="en-GB"/>
        </w:rPr>
        <w:t>A.H.Thomas</w:t>
      </w:r>
      <w:proofErr w:type="spellEnd"/>
      <w:r w:rsidRPr="00504E72">
        <w:rPr>
          <w:lang w:val="en-GB"/>
        </w:rPr>
        <w:t xml:space="preserve"> pub. Cambridge University Press 1943 p.</w:t>
      </w:r>
      <w:r>
        <w:rPr>
          <w:lang w:val="en-GB"/>
        </w:rPr>
        <w:t>199)</w:t>
      </w:r>
    </w:p>
    <w:p w14:paraId="7CAEE17C" w14:textId="77777777" w:rsidR="002A7140" w:rsidRDefault="002A7140" w:rsidP="002A7140">
      <w:pPr>
        <w:pStyle w:val="NoSpacing"/>
        <w:rPr>
          <w:lang w:val="en-GB"/>
        </w:rPr>
      </w:pPr>
    </w:p>
    <w:p w14:paraId="04EE4073" w14:textId="77777777" w:rsidR="002A7140" w:rsidRDefault="002A7140" w:rsidP="002A7140">
      <w:pPr>
        <w:pStyle w:val="NoSpacing"/>
        <w:rPr>
          <w:lang w:val="en-GB"/>
        </w:rPr>
      </w:pPr>
    </w:p>
    <w:p w14:paraId="6CB7ABA7" w14:textId="224FC45A" w:rsidR="002A7140" w:rsidRDefault="002A7140" w:rsidP="002A7140">
      <w:pPr>
        <w:pStyle w:val="NoSpacing"/>
        <w:rPr>
          <w:lang w:val="en-GB"/>
        </w:rPr>
      </w:pPr>
      <w:r>
        <w:rPr>
          <w:lang w:val="en-GB"/>
        </w:rPr>
        <w:t>30 October 2024</w:t>
      </w:r>
    </w:p>
    <w:p w14:paraId="33ADCEDF" w14:textId="77777777" w:rsidR="009F43A1" w:rsidRPr="009F43A1" w:rsidRDefault="009F43A1" w:rsidP="002A7140">
      <w:pPr>
        <w:pStyle w:val="NoSpacing"/>
        <w:rPr>
          <w:lang w:val="en-GB"/>
        </w:rPr>
      </w:pPr>
    </w:p>
    <w:p w14:paraId="6F591ED3" w14:textId="0330457D" w:rsidR="00504E72" w:rsidRDefault="00504E72" w:rsidP="00504E72">
      <w:pPr>
        <w:pStyle w:val="NoSpacing"/>
        <w:tabs>
          <w:tab w:val="left" w:pos="720"/>
          <w:tab w:val="left" w:pos="1440"/>
          <w:tab w:val="left" w:pos="2364"/>
        </w:tabs>
        <w:rPr>
          <w:lang w:val="en-GB"/>
        </w:rPr>
      </w:pPr>
    </w:p>
    <w:p w14:paraId="066416CF" w14:textId="47D8D74A" w:rsidR="00504E72" w:rsidRPr="00504E72" w:rsidRDefault="00504E72" w:rsidP="00504E72">
      <w:pPr>
        <w:pStyle w:val="NoSpacing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</w:p>
    <w:p w14:paraId="3C29750D" w14:textId="77777777" w:rsidR="005E7DEF" w:rsidRDefault="005E7DEF" w:rsidP="0045021A">
      <w:pPr>
        <w:pStyle w:val="NoSpacing"/>
      </w:pPr>
    </w:p>
    <w:p w14:paraId="44C3DE78" w14:textId="77777777" w:rsidR="005E7DEF" w:rsidRDefault="005E7DEF" w:rsidP="0045021A">
      <w:pPr>
        <w:pStyle w:val="NoSpacing"/>
      </w:pPr>
    </w:p>
    <w:p w14:paraId="41148039" w14:textId="77777777" w:rsidR="005E7DEF" w:rsidRPr="005E7DEF" w:rsidRDefault="005E7DEF" w:rsidP="0045021A">
      <w:pPr>
        <w:pStyle w:val="NoSpacing"/>
      </w:pPr>
    </w:p>
    <w:sectPr w:rsidR="005E7DEF" w:rsidRPr="005E7D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44AFD5" w14:textId="77777777" w:rsidR="0045021A" w:rsidRDefault="0045021A" w:rsidP="009139A6">
      <w:r>
        <w:separator/>
      </w:r>
    </w:p>
  </w:endnote>
  <w:endnote w:type="continuationSeparator" w:id="0">
    <w:p w14:paraId="498F9DDE" w14:textId="77777777" w:rsidR="0045021A" w:rsidRDefault="004502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AAC4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17201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3CC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46A6AC" w14:textId="77777777" w:rsidR="0045021A" w:rsidRDefault="0045021A" w:rsidP="009139A6">
      <w:r>
        <w:separator/>
      </w:r>
    </w:p>
  </w:footnote>
  <w:footnote w:type="continuationSeparator" w:id="0">
    <w:p w14:paraId="05809381" w14:textId="77777777" w:rsidR="0045021A" w:rsidRDefault="004502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78C9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CC0D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0634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1A"/>
    <w:rsid w:val="000666E0"/>
    <w:rsid w:val="000D78AA"/>
    <w:rsid w:val="002510B7"/>
    <w:rsid w:val="00270799"/>
    <w:rsid w:val="002A7140"/>
    <w:rsid w:val="00340AC5"/>
    <w:rsid w:val="003634FA"/>
    <w:rsid w:val="0045021A"/>
    <w:rsid w:val="0048623F"/>
    <w:rsid w:val="00504E72"/>
    <w:rsid w:val="005C130B"/>
    <w:rsid w:val="005E7DEF"/>
    <w:rsid w:val="006335A6"/>
    <w:rsid w:val="00826F5C"/>
    <w:rsid w:val="009139A6"/>
    <w:rsid w:val="009411C2"/>
    <w:rsid w:val="009448BB"/>
    <w:rsid w:val="00947624"/>
    <w:rsid w:val="009F12E5"/>
    <w:rsid w:val="009F43A1"/>
    <w:rsid w:val="00A028B8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1122A"/>
  <w15:chartTrackingRefBased/>
  <w15:docId w15:val="{F9F9BC7E-5C67-4610-96E1-C714C9DFA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502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021A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45021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021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244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2024-10-30T15:32:00Z</dcterms:created>
  <dcterms:modified xsi:type="dcterms:W3CDTF">2024-10-30T19:51:00Z</dcterms:modified>
</cp:coreProperties>
</file>