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FF2" w:rsidRDefault="00131FF2" w:rsidP="00131FF2">
      <w:pPr>
        <w:pStyle w:val="NoSpacing"/>
      </w:pPr>
      <w:r>
        <w:rPr>
          <w:u w:val="single"/>
        </w:rPr>
        <w:t>John EVERDON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131FF2" w:rsidRDefault="00131FF2" w:rsidP="00131FF2">
      <w:pPr>
        <w:pStyle w:val="NoSpacing"/>
      </w:pPr>
      <w:r>
        <w:t>of Earl Street Ward, Coventry.</w:t>
      </w:r>
    </w:p>
    <w:p w:rsidR="00131FF2" w:rsidRDefault="00131FF2" w:rsidP="00131FF2">
      <w:pPr>
        <w:pStyle w:val="NoSpacing"/>
      </w:pPr>
    </w:p>
    <w:p w:rsidR="00131FF2" w:rsidRDefault="00131FF2" w:rsidP="00131FF2">
      <w:pPr>
        <w:pStyle w:val="NoSpacing"/>
      </w:pPr>
    </w:p>
    <w:p w:rsidR="00131FF2" w:rsidRDefault="00131FF2" w:rsidP="00131FF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5s </w:t>
      </w:r>
      <w:bookmarkStart w:id="0" w:name="_GoBack"/>
      <w:bookmarkEnd w:id="0"/>
      <w:r>
        <w:t>towards the £100 loaned by the city to Henry VI.</w:t>
      </w:r>
    </w:p>
    <w:p w:rsidR="00131FF2" w:rsidRDefault="00131FF2" w:rsidP="00131FF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131FF2" w:rsidRDefault="00131FF2" w:rsidP="00131FF2">
      <w:pPr>
        <w:pStyle w:val="NoSpacing"/>
      </w:pPr>
    </w:p>
    <w:p w:rsidR="00131FF2" w:rsidRDefault="00131FF2" w:rsidP="00131FF2">
      <w:pPr>
        <w:pStyle w:val="NoSpacing"/>
      </w:pPr>
    </w:p>
    <w:p w:rsidR="006B2F86" w:rsidRPr="00131FF2" w:rsidRDefault="00131FF2" w:rsidP="00131FF2">
      <w:pPr>
        <w:pStyle w:val="NoSpacing"/>
      </w:pPr>
      <w:r>
        <w:t>17 January 2018</w:t>
      </w:r>
    </w:p>
    <w:sectPr w:rsidR="006B2F86" w:rsidRPr="00131F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1FF2" w:rsidRDefault="00131FF2" w:rsidP="00E71FC3">
      <w:pPr>
        <w:spacing w:after="0" w:line="240" w:lineRule="auto"/>
      </w:pPr>
      <w:r>
        <w:separator/>
      </w:r>
    </w:p>
  </w:endnote>
  <w:endnote w:type="continuationSeparator" w:id="0">
    <w:p w:rsidR="00131FF2" w:rsidRDefault="00131F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1FF2" w:rsidRDefault="00131FF2" w:rsidP="00E71FC3">
      <w:pPr>
        <w:spacing w:after="0" w:line="240" w:lineRule="auto"/>
      </w:pPr>
      <w:r>
        <w:separator/>
      </w:r>
    </w:p>
  </w:footnote>
  <w:footnote w:type="continuationSeparator" w:id="0">
    <w:p w:rsidR="00131FF2" w:rsidRDefault="00131F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F2"/>
    <w:rsid w:val="00131FF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0111"/>
  <w15:chartTrackingRefBased/>
  <w15:docId w15:val="{FBC9391B-7760-4E41-BC98-F88B53EA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5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2018-01-17T21:02:00Z</dcterms:created>
  <dcterms:modified xsi:type="dcterms:W3CDTF">2018-01-17T21:03:00Z</dcterms:modified>
</cp:coreProperties>
</file>