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18A83" w14:textId="77777777" w:rsidR="00E548C3" w:rsidRDefault="00E548C3" w:rsidP="00E548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EVERDON</w:t>
      </w:r>
      <w:r>
        <w:rPr>
          <w:rFonts w:ascii="Times New Roman" w:hAnsi="Times New Roman" w:cs="Times New Roman"/>
          <w:sz w:val="24"/>
          <w:szCs w:val="24"/>
          <w:u w:val="single"/>
        </w:rPr>
        <w:softHyphen/>
      </w:r>
      <w:r>
        <w:t xml:space="preserve">    </w:t>
      </w:r>
      <w:proofErr w:type="gramStart"/>
      <w: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735B9AF4" w14:textId="77777777" w:rsidR="00E548C3" w:rsidRDefault="00E548C3" w:rsidP="00E548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Clerk.</w:t>
      </w:r>
    </w:p>
    <w:p w14:paraId="1C547AE7" w14:textId="77777777" w:rsidR="00E548C3" w:rsidRDefault="00E548C3" w:rsidP="00E548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FBB7EC" w14:textId="77777777" w:rsidR="00E548C3" w:rsidRDefault="00E548C3" w:rsidP="00E548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CBC7EE" w14:textId="77777777" w:rsidR="00E548C3" w:rsidRDefault="00E548C3" w:rsidP="00E548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1408</w:t>
      </w:r>
      <w:r>
        <w:rPr>
          <w:rFonts w:ascii="Times New Roman" w:hAnsi="Times New Roman" w:cs="Times New Roman"/>
          <w:sz w:val="24"/>
          <w:szCs w:val="24"/>
        </w:rPr>
        <w:tab/>
        <w:t xml:space="preserve">He, the other executors of Thomas Overton, clerk(q.v.), together with John </w:t>
      </w:r>
    </w:p>
    <w:p w14:paraId="72C1BE37" w14:textId="77777777" w:rsidR="00E548C3" w:rsidRDefault="00E548C3" w:rsidP="00E548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de </w:t>
      </w:r>
      <w:proofErr w:type="spellStart"/>
      <w:r>
        <w:rPr>
          <w:rFonts w:ascii="Times New Roman" w:hAnsi="Times New Roman" w:cs="Times New Roman"/>
          <w:sz w:val="24"/>
          <w:szCs w:val="24"/>
        </w:rPr>
        <w:t>Sauerby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made a plaint of debt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Chaumber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</w:t>
      </w:r>
    </w:p>
    <w:p w14:paraId="0DAB2C22" w14:textId="77777777" w:rsidR="00E548C3" w:rsidRDefault="00E548C3" w:rsidP="00E548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haberdasher(q.v.),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Gely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Kyng</w:t>
      </w:r>
      <w:proofErr w:type="spellEnd"/>
    </w:p>
    <w:p w14:paraId="7AC8DA68" w14:textId="77777777" w:rsidR="00E548C3" w:rsidRDefault="00E548C3" w:rsidP="00E548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London, haberdasher(q.v.), Richard Moredon of London, haberdasher(q.v.),</w:t>
      </w:r>
    </w:p>
    <w:p w14:paraId="066FC19E" w14:textId="77777777" w:rsidR="00E548C3" w:rsidRDefault="00E548C3" w:rsidP="00E548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Lancastre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8638B5D" w14:textId="77777777" w:rsidR="00E548C3" w:rsidRDefault="00E548C3" w:rsidP="00E548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B30B7E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https://waalt.uh.edu/index.php/CP40/589:_K-Z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DE634C4" w14:textId="77777777" w:rsidR="00E548C3" w:rsidRDefault="00E548C3" w:rsidP="00E548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833612" w14:textId="77777777" w:rsidR="00E548C3" w:rsidRDefault="00E548C3" w:rsidP="00E548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BE158C" w14:textId="77777777" w:rsidR="00E548C3" w:rsidRDefault="00E548C3" w:rsidP="00E548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 2022</w:t>
      </w:r>
    </w:p>
    <w:p w14:paraId="68CF9F6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17E8F" w14:textId="77777777" w:rsidR="00E548C3" w:rsidRDefault="00E548C3" w:rsidP="009139A6">
      <w:r>
        <w:separator/>
      </w:r>
    </w:p>
  </w:endnote>
  <w:endnote w:type="continuationSeparator" w:id="0">
    <w:p w14:paraId="44B1D52C" w14:textId="77777777" w:rsidR="00E548C3" w:rsidRDefault="00E548C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A15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5ADE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D048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2E260" w14:textId="77777777" w:rsidR="00E548C3" w:rsidRDefault="00E548C3" w:rsidP="009139A6">
      <w:r>
        <w:separator/>
      </w:r>
    </w:p>
  </w:footnote>
  <w:footnote w:type="continuationSeparator" w:id="0">
    <w:p w14:paraId="74E2ADD0" w14:textId="77777777" w:rsidR="00E548C3" w:rsidRDefault="00E548C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B463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F1EE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BE6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8C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548C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47DA9"/>
  <w15:chartTrackingRefBased/>
  <w15:docId w15:val="{5BA43F42-D74A-4D73-A773-AAD5287FA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548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89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2022-05-10T09:43:00Z</dcterms:created>
  <dcterms:modified xsi:type="dcterms:W3CDTF">2022-05-10T09:44:00Z</dcterms:modified>
</cp:coreProperties>
</file>