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A66A4" w14:textId="77777777" w:rsidR="00920FA2" w:rsidRDefault="00920FA2" w:rsidP="00920F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EVERDON</w:t>
      </w:r>
      <w:r>
        <w:rPr>
          <w:rFonts w:ascii="Times New Roman" w:hAnsi="Times New Roman" w:cs="Times New Roman"/>
          <w:sz w:val="24"/>
          <w:szCs w:val="24"/>
        </w:rPr>
        <w:t xml:space="preserve">        (fl.1405)</w:t>
      </w:r>
    </w:p>
    <w:p w14:paraId="44606A1C" w14:textId="77777777" w:rsidR="00920FA2" w:rsidRDefault="00920FA2" w:rsidP="00920F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D3876B" w14:textId="77777777" w:rsidR="00920FA2" w:rsidRDefault="00920FA2" w:rsidP="00920F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FEE624" w14:textId="77777777" w:rsidR="00920FA2" w:rsidRDefault="00920FA2" w:rsidP="00920F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Oct.1405</w:t>
      </w:r>
      <w:r>
        <w:rPr>
          <w:rFonts w:ascii="Times New Roman" w:hAnsi="Times New Roman" w:cs="Times New Roman"/>
          <w:sz w:val="24"/>
          <w:szCs w:val="24"/>
        </w:rPr>
        <w:tab/>
        <w:t>He and William Normore(q.v.) were commissioned to levy and collect in person</w:t>
      </w:r>
    </w:p>
    <w:p w14:paraId="4FCFDDDA" w14:textId="1794EE52" w:rsidR="00920FA2" w:rsidRDefault="00920FA2" w:rsidP="00920FA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Bristol the subsidy on wools, hides and woolfells granted to the King at the last Parliament.   (C.F.R. 1405-13 p.11)</w:t>
      </w:r>
    </w:p>
    <w:p w14:paraId="36461C5F" w14:textId="77777777" w:rsidR="00A97751" w:rsidRDefault="00A97751" w:rsidP="00A977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William Normore(q.v.) were commissioned to levy and collect in </w:t>
      </w:r>
    </w:p>
    <w:p w14:paraId="3ABB3337" w14:textId="77777777" w:rsidR="00A97751" w:rsidRDefault="00A97751" w:rsidP="00A9775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 in the port of Bristol and adjacent ports and places the subsidy granted to the King at the last Parliament, and to deliver the moneys</w:t>
      </w:r>
    </w:p>
    <w:p w14:paraId="3AA8A27E" w14:textId="451239C4" w:rsidR="00A97751" w:rsidRDefault="00A97751" w:rsidP="00A977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forthcoming to the treasurers of the wars.     (C.F.R. 1405-13 p.14)</w:t>
      </w:r>
    </w:p>
    <w:p w14:paraId="7455ECA1" w14:textId="77777777" w:rsidR="00D75B1D" w:rsidRDefault="00D75B1D" w:rsidP="00D75B1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Dec.1406</w:t>
      </w:r>
      <w:r>
        <w:rPr>
          <w:rFonts w:ascii="Times New Roman" w:hAnsi="Times New Roman" w:cs="Times New Roman"/>
          <w:sz w:val="24"/>
          <w:szCs w:val="24"/>
        </w:rPr>
        <w:tab/>
        <w:t>He and Robert Russell(q.v.) were commissioned to levy and collect in person</w:t>
      </w:r>
    </w:p>
    <w:p w14:paraId="1F63E1A3" w14:textId="77777777" w:rsidR="00D75B1D" w:rsidRDefault="00D75B1D" w:rsidP="00D75B1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Bristol and adjacent ports and places until 20 February next the subsidy granted to the King at the Parliament held in Coventry in 1404.   </w:t>
      </w:r>
    </w:p>
    <w:p w14:paraId="673EEEA4" w14:textId="2E0A88C2" w:rsidR="00D75B1D" w:rsidRDefault="00D75B1D" w:rsidP="00D75B1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p.71)</w:t>
      </w:r>
    </w:p>
    <w:p w14:paraId="47878D57" w14:textId="77777777" w:rsidR="00A97751" w:rsidRDefault="00A97751" w:rsidP="00A977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7EC7E3" w14:textId="77777777" w:rsidR="00920FA2" w:rsidRDefault="00920FA2" w:rsidP="00920F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C74B8C" w14:textId="77777777" w:rsidR="00920FA2" w:rsidRDefault="00920FA2" w:rsidP="00920F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AA0BE7" w14:textId="1A8E7B04" w:rsidR="00920FA2" w:rsidRDefault="00920FA2" w:rsidP="00920F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July 2021</w:t>
      </w:r>
    </w:p>
    <w:p w14:paraId="67121720" w14:textId="6A587A8E" w:rsidR="00D75B1D" w:rsidRDefault="00D75B1D" w:rsidP="00920F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2022</w:t>
      </w:r>
    </w:p>
    <w:p w14:paraId="5C97992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7164A" w14:textId="77777777" w:rsidR="000977AD" w:rsidRDefault="000977AD" w:rsidP="009139A6">
      <w:r>
        <w:separator/>
      </w:r>
    </w:p>
  </w:endnote>
  <w:endnote w:type="continuationSeparator" w:id="0">
    <w:p w14:paraId="15B9D888" w14:textId="77777777" w:rsidR="000977AD" w:rsidRDefault="000977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F9F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179B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5F1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234D1" w14:textId="77777777" w:rsidR="000977AD" w:rsidRDefault="000977AD" w:rsidP="009139A6">
      <w:r>
        <w:separator/>
      </w:r>
    </w:p>
  </w:footnote>
  <w:footnote w:type="continuationSeparator" w:id="0">
    <w:p w14:paraId="04DFB9CB" w14:textId="77777777" w:rsidR="000977AD" w:rsidRDefault="000977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96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8CD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CAE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FA2"/>
    <w:rsid w:val="000666E0"/>
    <w:rsid w:val="000977AD"/>
    <w:rsid w:val="002510B7"/>
    <w:rsid w:val="005C130B"/>
    <w:rsid w:val="00826F5C"/>
    <w:rsid w:val="009139A6"/>
    <w:rsid w:val="00920FA2"/>
    <w:rsid w:val="009448BB"/>
    <w:rsid w:val="00A3176C"/>
    <w:rsid w:val="00A97751"/>
    <w:rsid w:val="00AE65F8"/>
    <w:rsid w:val="00BA00AB"/>
    <w:rsid w:val="00CB4ED9"/>
    <w:rsid w:val="00D75B1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6DF2E"/>
  <w15:chartTrackingRefBased/>
  <w15:docId w15:val="{F973932E-DD77-4E00-BCB1-F93D3380D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2021-08-30T19:56:00Z</dcterms:created>
  <dcterms:modified xsi:type="dcterms:W3CDTF">2022-07-12T14:05:00Z</dcterms:modified>
</cp:coreProperties>
</file>