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B6D" w:rsidRDefault="00EF5B6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Humphrey EVERDON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fl.1471)</w:t>
      </w:r>
    </w:p>
    <w:p w:rsidR="00EF5B6D" w:rsidRDefault="00EF5B6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B6D" w:rsidRDefault="00EF5B6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B6D" w:rsidRDefault="00EF5B6D" w:rsidP="00EF5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Bushbury</w:t>
      </w:r>
      <w:proofErr w:type="spellEnd"/>
      <w:r>
        <w:rPr>
          <w:rFonts w:ascii="Times New Roman" w:hAnsi="Times New Roman" w:cs="Times New Roman"/>
          <w:sz w:val="24"/>
          <w:szCs w:val="24"/>
        </w:rPr>
        <w:t>, Staffordshire(q.v.) and his wife, Elizabeth(q.v.).   (H.P.p.307 n.2)</w:t>
      </w:r>
    </w:p>
    <w:p w:rsidR="00EF5B6D" w:rsidRDefault="00EF5B6D" w:rsidP="00EF5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B6D" w:rsidRDefault="00EF5B6D" w:rsidP="00EF5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B6D" w:rsidRDefault="00EF5B6D" w:rsidP="00EF5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</w:t>
      </w:r>
      <w:r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ab/>
        <w:t>His father bequeathed him his manor of Sewall, Staffordshire, after the</w:t>
      </w:r>
    </w:p>
    <w:p w:rsidR="00EF5B6D" w:rsidRDefault="00EF5B6D" w:rsidP="00EF5B6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death of his wife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  (ibid.)</w:t>
      </w:r>
    </w:p>
    <w:p w:rsidR="00EF5B6D" w:rsidRDefault="00EF5B6D" w:rsidP="00EF5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B6D" w:rsidRDefault="00EF5B6D" w:rsidP="00EF5B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5B6D" w:rsidRPr="008A4C84" w:rsidRDefault="00EF5B6D" w:rsidP="00EF5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2016</w:t>
      </w:r>
    </w:p>
    <w:p w:rsidR="00EF5B6D" w:rsidRPr="00EF5B6D" w:rsidRDefault="00EF5B6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F5B6D" w:rsidRPr="00EF5B6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B6D" w:rsidRDefault="00EF5B6D" w:rsidP="00E71FC3">
      <w:pPr>
        <w:spacing w:after="0" w:line="240" w:lineRule="auto"/>
      </w:pPr>
      <w:r>
        <w:separator/>
      </w:r>
    </w:p>
  </w:endnote>
  <w:endnote w:type="continuationSeparator" w:id="0">
    <w:p w:rsidR="00EF5B6D" w:rsidRDefault="00EF5B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B6D" w:rsidRDefault="00EF5B6D" w:rsidP="00E71FC3">
      <w:pPr>
        <w:spacing w:after="0" w:line="240" w:lineRule="auto"/>
      </w:pPr>
      <w:r>
        <w:separator/>
      </w:r>
    </w:p>
  </w:footnote>
  <w:footnote w:type="continuationSeparator" w:id="0">
    <w:p w:rsidR="00EF5B6D" w:rsidRDefault="00EF5B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B6D"/>
    <w:rsid w:val="00AB52E8"/>
    <w:rsid w:val="00B16D3F"/>
    <w:rsid w:val="00E71FC3"/>
    <w:rsid w:val="00EF4813"/>
    <w:rsid w:val="00E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2AED"/>
  <w15:chartTrackingRefBased/>
  <w15:docId w15:val="{97E1DE65-6A25-47DB-9ED8-EACF52F23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2016-03-10T23:01:00Z</dcterms:created>
  <dcterms:modified xsi:type="dcterms:W3CDTF">2016-03-10T23:04:00Z</dcterms:modified>
</cp:coreProperties>
</file>