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E362" w14:textId="77777777" w:rsidR="0025323D" w:rsidRDefault="0025323D" w:rsidP="002532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EVERDEN</w:t>
      </w:r>
      <w:r>
        <w:rPr>
          <w:rFonts w:cs="Times New Roman"/>
          <w:szCs w:val="24"/>
        </w:rPr>
        <w:t xml:space="preserve">        (fl.1485-6)</w:t>
      </w:r>
    </w:p>
    <w:p w14:paraId="4BC60FEA" w14:textId="77777777" w:rsidR="0025323D" w:rsidRDefault="0025323D" w:rsidP="002532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85D55FC" w14:textId="77777777" w:rsidR="0025323D" w:rsidRDefault="0025323D" w:rsidP="0025323D">
      <w:pPr>
        <w:pStyle w:val="NoSpacing"/>
        <w:rPr>
          <w:rFonts w:cs="Times New Roman"/>
          <w:szCs w:val="24"/>
        </w:rPr>
      </w:pPr>
    </w:p>
    <w:p w14:paraId="7FB84D14" w14:textId="77777777" w:rsidR="0025323D" w:rsidRDefault="0025323D" w:rsidP="0025323D">
      <w:pPr>
        <w:pStyle w:val="NoSpacing"/>
        <w:rPr>
          <w:rFonts w:cs="Times New Roman"/>
          <w:szCs w:val="24"/>
        </w:rPr>
      </w:pPr>
    </w:p>
    <w:p w14:paraId="5C7202BB" w14:textId="77777777" w:rsidR="0025323D" w:rsidRDefault="0025323D" w:rsidP="002532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1485-6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M.Gram</w:t>
      </w:r>
      <w:proofErr w:type="spellEnd"/>
      <w:r>
        <w:rPr>
          <w:rFonts w:cs="Times New Roman"/>
          <w:szCs w:val="24"/>
        </w:rPr>
        <w:t>.</w:t>
      </w:r>
    </w:p>
    <w:p w14:paraId="1CDFB38D" w14:textId="77777777" w:rsidR="0025323D" w:rsidRDefault="0025323D" w:rsidP="002532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J.A.Venn</w:t>
      </w:r>
      <w:proofErr w:type="spellEnd"/>
      <w:r>
        <w:rPr>
          <w:rFonts w:cs="Times New Roman"/>
          <w:szCs w:val="24"/>
        </w:rPr>
        <w:t xml:space="preserve">, </w:t>
      </w:r>
    </w:p>
    <w:p w14:paraId="4CF7E61D" w14:textId="77777777" w:rsidR="0025323D" w:rsidRDefault="0025323D" w:rsidP="0025323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p.111)</w:t>
      </w:r>
    </w:p>
    <w:p w14:paraId="5D43C1B9" w14:textId="77777777" w:rsidR="0025323D" w:rsidRDefault="0025323D" w:rsidP="0025323D">
      <w:pPr>
        <w:pStyle w:val="NoSpacing"/>
        <w:ind w:left="720" w:firstLine="720"/>
        <w:rPr>
          <w:rFonts w:cs="Times New Roman"/>
          <w:szCs w:val="24"/>
        </w:rPr>
      </w:pPr>
    </w:p>
    <w:p w14:paraId="0B6BB239" w14:textId="77777777" w:rsidR="0025323D" w:rsidRDefault="0025323D" w:rsidP="0025323D">
      <w:pPr>
        <w:pStyle w:val="NoSpacing"/>
        <w:ind w:left="720" w:firstLine="720"/>
        <w:rPr>
          <w:rFonts w:cs="Times New Roman"/>
          <w:szCs w:val="24"/>
        </w:rPr>
      </w:pPr>
    </w:p>
    <w:p w14:paraId="3DA0EA48" w14:textId="77777777" w:rsidR="0025323D" w:rsidRDefault="0025323D" w:rsidP="002532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25 March 2025</w:t>
      </w:r>
      <w:r>
        <w:rPr>
          <w:rFonts w:cs="Times New Roman"/>
          <w:szCs w:val="24"/>
        </w:rPr>
        <w:fldChar w:fldCharType="end"/>
      </w:r>
    </w:p>
    <w:p w14:paraId="6D3EFE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0BE14" w14:textId="77777777" w:rsidR="0025323D" w:rsidRDefault="0025323D" w:rsidP="009139A6">
      <w:r>
        <w:separator/>
      </w:r>
    </w:p>
  </w:endnote>
  <w:endnote w:type="continuationSeparator" w:id="0">
    <w:p w14:paraId="7A63FFAF" w14:textId="77777777" w:rsidR="0025323D" w:rsidRDefault="002532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FBC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79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971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D745A" w14:textId="77777777" w:rsidR="0025323D" w:rsidRDefault="0025323D" w:rsidP="009139A6">
      <w:r>
        <w:separator/>
      </w:r>
    </w:p>
  </w:footnote>
  <w:footnote w:type="continuationSeparator" w:id="0">
    <w:p w14:paraId="0C81B090" w14:textId="77777777" w:rsidR="0025323D" w:rsidRDefault="002532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0A4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219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8C1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3D"/>
    <w:rsid w:val="000666E0"/>
    <w:rsid w:val="000A2E7A"/>
    <w:rsid w:val="00190DFA"/>
    <w:rsid w:val="002510B7"/>
    <w:rsid w:val="0025323D"/>
    <w:rsid w:val="00270799"/>
    <w:rsid w:val="00357E4A"/>
    <w:rsid w:val="005C130B"/>
    <w:rsid w:val="006A36C3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A97D3"/>
  <w15:chartTrackingRefBased/>
  <w15:docId w15:val="{8B1F50B3-8F09-46C3-9B8E-A3927BEC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2025-03-25T21:29:00Z</dcterms:created>
  <dcterms:modified xsi:type="dcterms:W3CDTF">2025-03-25T21:29:00Z</dcterms:modified>
</cp:coreProperties>
</file>