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A0F" w:rsidRDefault="00E20A0F" w:rsidP="00E20A0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EVERCROFT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E20A0F" w:rsidRDefault="00E20A0F" w:rsidP="00E20A0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Oakham, Rutland. Husbandman.</w:t>
      </w:r>
    </w:p>
    <w:p w:rsidR="00E20A0F" w:rsidRDefault="00E20A0F" w:rsidP="00E20A0F">
      <w:pPr>
        <w:rPr>
          <w:rFonts w:ascii="Times New Roman" w:eastAsia="Calibri" w:hAnsi="Times New Roman" w:cs="Times New Roman"/>
        </w:rPr>
      </w:pPr>
    </w:p>
    <w:p w:rsidR="00E20A0F" w:rsidRDefault="00E20A0F" w:rsidP="00E20A0F">
      <w:pPr>
        <w:rPr>
          <w:rFonts w:ascii="Times New Roman" w:eastAsia="Calibri" w:hAnsi="Times New Roman" w:cs="Times New Roman"/>
        </w:rPr>
      </w:pPr>
    </w:p>
    <w:p w:rsidR="00E20A0F" w:rsidRDefault="00E20A0F" w:rsidP="00E20A0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William Broun, Sheriff of Rutland(q.v.), brought a plaint of debt against him </w:t>
      </w:r>
    </w:p>
    <w:p w:rsidR="00E20A0F" w:rsidRDefault="00E20A0F" w:rsidP="00E20A0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and John Philips of Oakham(q.v.).</w:t>
      </w:r>
    </w:p>
    <w:p w:rsidR="00E20A0F" w:rsidRDefault="00E20A0F" w:rsidP="00E20A0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E20A0F" w:rsidRDefault="00E20A0F" w:rsidP="00E20A0F">
      <w:pPr>
        <w:rPr>
          <w:rFonts w:ascii="Times New Roman" w:eastAsia="Calibri" w:hAnsi="Times New Roman" w:cs="Times New Roman"/>
        </w:rPr>
      </w:pPr>
    </w:p>
    <w:p w:rsidR="00E20A0F" w:rsidRDefault="00E20A0F" w:rsidP="00E20A0F">
      <w:pPr>
        <w:rPr>
          <w:rFonts w:ascii="Times New Roman" w:eastAsia="Calibri" w:hAnsi="Times New Roman" w:cs="Times New Roman"/>
        </w:rPr>
      </w:pPr>
    </w:p>
    <w:p w:rsidR="00E20A0F" w:rsidRDefault="00E20A0F" w:rsidP="00E20A0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28 April 2017</w:t>
      </w:r>
    </w:p>
    <w:p w:rsidR="006B2F86" w:rsidRPr="00E71FC3" w:rsidRDefault="00E20A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A0F" w:rsidRDefault="00E20A0F" w:rsidP="00E71FC3">
      <w:r>
        <w:separator/>
      </w:r>
    </w:p>
  </w:endnote>
  <w:endnote w:type="continuationSeparator" w:id="0">
    <w:p w:rsidR="00E20A0F" w:rsidRDefault="00E20A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A0F" w:rsidRDefault="00E20A0F" w:rsidP="00E71FC3">
      <w:r>
        <w:separator/>
      </w:r>
    </w:p>
  </w:footnote>
  <w:footnote w:type="continuationSeparator" w:id="0">
    <w:p w:rsidR="00E20A0F" w:rsidRDefault="00E20A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0F"/>
    <w:rsid w:val="001A7C09"/>
    <w:rsid w:val="00577BD5"/>
    <w:rsid w:val="00656CBA"/>
    <w:rsid w:val="006A1F77"/>
    <w:rsid w:val="00733BE7"/>
    <w:rsid w:val="00AB52E8"/>
    <w:rsid w:val="00B16D3F"/>
    <w:rsid w:val="00BB41AC"/>
    <w:rsid w:val="00E20A0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717DF2-15C5-44EA-87C2-4CB17CD1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20A0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2017-05-02T20:56:00Z</dcterms:created>
  <dcterms:modified xsi:type="dcterms:W3CDTF">2017-05-02T20:57:00Z</dcterms:modified>
</cp:coreProperties>
</file>