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EVERARD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Upton, Norfolk. Husbandman.</w:t>
      </w:r>
    </w:p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Nicholas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Oby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brought a plaint of debt against him, Margaret</w:t>
      </w:r>
    </w:p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Madeysson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Ipswich(q.v.), William Canon of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Causton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 and Richard</w:t>
      </w:r>
    </w:p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Kees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Yarmouth(q.v.).</w:t>
      </w:r>
    </w:p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707C18" w:rsidRDefault="00707C18" w:rsidP="00707C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 April 2016</w:t>
      </w:r>
    </w:p>
    <w:p w:rsidR="006B2F86" w:rsidRPr="00E71FC3" w:rsidRDefault="00707C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C18" w:rsidRDefault="00707C18" w:rsidP="00E71FC3">
      <w:pPr>
        <w:spacing w:after="0" w:line="240" w:lineRule="auto"/>
      </w:pPr>
      <w:r>
        <w:separator/>
      </w:r>
    </w:p>
  </w:endnote>
  <w:endnote w:type="continuationSeparator" w:id="0">
    <w:p w:rsidR="00707C18" w:rsidRDefault="00707C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C18" w:rsidRDefault="00707C18" w:rsidP="00E71FC3">
      <w:pPr>
        <w:spacing w:after="0" w:line="240" w:lineRule="auto"/>
      </w:pPr>
      <w:r>
        <w:separator/>
      </w:r>
    </w:p>
  </w:footnote>
  <w:footnote w:type="continuationSeparator" w:id="0">
    <w:p w:rsidR="00707C18" w:rsidRDefault="00707C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C18"/>
    <w:rsid w:val="00707C1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EBD0C1-0376-43B0-A141-7864BAAFA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707C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2016-04-10T18:14:00Z</dcterms:created>
  <dcterms:modified xsi:type="dcterms:W3CDTF">2016-04-10T18:14:00Z</dcterms:modified>
</cp:coreProperties>
</file>