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EVERARD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Gilbert Talbot(q.v.).</w:t>
      </w: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21-311)</w:t>
      </w: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1348A" w:rsidRDefault="0021348A" w:rsidP="00213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6B2F86" w:rsidRPr="002134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48A" w:rsidRDefault="0021348A" w:rsidP="00E71FC3">
      <w:pPr>
        <w:spacing w:after="0" w:line="240" w:lineRule="auto"/>
      </w:pPr>
      <w:r>
        <w:separator/>
      </w:r>
    </w:p>
  </w:endnote>
  <w:endnote w:type="continuationSeparator" w:id="0">
    <w:p w:rsidR="0021348A" w:rsidRDefault="002134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48A" w:rsidRDefault="0021348A" w:rsidP="00E71FC3">
      <w:pPr>
        <w:spacing w:after="0" w:line="240" w:lineRule="auto"/>
      </w:pPr>
      <w:r>
        <w:separator/>
      </w:r>
    </w:p>
  </w:footnote>
  <w:footnote w:type="continuationSeparator" w:id="0">
    <w:p w:rsidR="0021348A" w:rsidRDefault="002134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8A"/>
    <w:rsid w:val="002134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96BB2"/>
  <w15:chartTrackingRefBased/>
  <w15:docId w15:val="{6E224567-A681-4901-8B6E-F0CFF54D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2016-03-23T19:47:00Z</dcterms:created>
  <dcterms:modified xsi:type="dcterms:W3CDTF">2016-03-23T19:47:00Z</dcterms:modified>
</cp:coreProperties>
</file>