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F54C" w14:textId="77777777" w:rsidR="005F604B" w:rsidRDefault="005F604B" w:rsidP="005F6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EVERARD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753842F1" w14:textId="77777777" w:rsidR="005F604B" w:rsidRDefault="005F604B" w:rsidP="005F6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Wallington, Hertfordshire. Yeoman.</w:t>
      </w:r>
    </w:p>
    <w:p w14:paraId="0A6D0BB1" w14:textId="77777777" w:rsidR="005F604B" w:rsidRDefault="005F604B" w:rsidP="005F604B">
      <w:pPr>
        <w:pStyle w:val="NoSpacing"/>
        <w:rPr>
          <w:rFonts w:cs="Times New Roman"/>
          <w:szCs w:val="24"/>
        </w:rPr>
      </w:pPr>
    </w:p>
    <w:p w14:paraId="14664DC2" w14:textId="77777777" w:rsidR="005F604B" w:rsidRDefault="005F604B" w:rsidP="005F604B">
      <w:pPr>
        <w:pStyle w:val="NoSpacing"/>
        <w:rPr>
          <w:rFonts w:cs="Times New Roman"/>
          <w:szCs w:val="24"/>
        </w:rPr>
      </w:pPr>
    </w:p>
    <w:p w14:paraId="33C1D7C1" w14:textId="77777777" w:rsidR="005F604B" w:rsidRDefault="005F604B" w:rsidP="005F6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Anveld</w:t>
      </w:r>
      <w:proofErr w:type="spellEnd"/>
      <w:r>
        <w:rPr>
          <w:rFonts w:cs="Times New Roman"/>
          <w:szCs w:val="24"/>
        </w:rPr>
        <w:t xml:space="preserve"> of London, </w:t>
      </w:r>
      <w:proofErr w:type="gramStart"/>
      <w:r>
        <w:rPr>
          <w:rFonts w:cs="Times New Roman"/>
          <w:szCs w:val="24"/>
        </w:rPr>
        <w:t>draper</w:t>
      </w:r>
      <w:proofErr w:type="gramEnd"/>
      <w:r>
        <w:rPr>
          <w:rFonts w:cs="Times New Roman"/>
          <w:szCs w:val="24"/>
        </w:rPr>
        <w:t>(q.v.), brought a plaint of debt against him.</w:t>
      </w:r>
    </w:p>
    <w:p w14:paraId="2E7EDD82" w14:textId="77777777" w:rsidR="005F604B" w:rsidRDefault="005F604B" w:rsidP="005F6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33FA9">
        <w:rPr>
          <w:rFonts w:cs="Times New Roman"/>
          <w:szCs w:val="24"/>
        </w:rPr>
        <w:t xml:space="preserve">( </w:t>
      </w:r>
      <w:hyperlink r:id="rId6" w:history="1">
        <w:r w:rsidRPr="002522F9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 w:rsidRPr="00733FA9">
        <w:rPr>
          <w:rFonts w:cs="Times New Roman"/>
          <w:szCs w:val="24"/>
        </w:rPr>
        <w:t xml:space="preserve"> )</w:t>
      </w:r>
    </w:p>
    <w:p w14:paraId="54048843" w14:textId="77777777" w:rsidR="005F604B" w:rsidRDefault="005F604B" w:rsidP="005F604B">
      <w:pPr>
        <w:pStyle w:val="NoSpacing"/>
        <w:rPr>
          <w:rFonts w:cs="Times New Roman"/>
          <w:szCs w:val="24"/>
        </w:rPr>
      </w:pPr>
    </w:p>
    <w:p w14:paraId="4CEC497B" w14:textId="77777777" w:rsidR="005F604B" w:rsidRDefault="005F604B" w:rsidP="005F604B">
      <w:pPr>
        <w:pStyle w:val="NoSpacing"/>
        <w:rPr>
          <w:rFonts w:cs="Times New Roman"/>
          <w:szCs w:val="24"/>
        </w:rPr>
      </w:pPr>
    </w:p>
    <w:p w14:paraId="1FCBD70A" w14:textId="77777777" w:rsidR="005F604B" w:rsidRDefault="005F604B" w:rsidP="005F6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2023</w:t>
      </w:r>
    </w:p>
    <w:p w14:paraId="394316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5AEB9" w14:textId="77777777" w:rsidR="005F604B" w:rsidRDefault="005F604B" w:rsidP="009139A6">
      <w:r>
        <w:separator/>
      </w:r>
    </w:p>
  </w:endnote>
  <w:endnote w:type="continuationSeparator" w:id="0">
    <w:p w14:paraId="077C890F" w14:textId="77777777" w:rsidR="005F604B" w:rsidRDefault="005F60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04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2B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92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0125E" w14:textId="77777777" w:rsidR="005F604B" w:rsidRDefault="005F604B" w:rsidP="009139A6">
      <w:r>
        <w:separator/>
      </w:r>
    </w:p>
  </w:footnote>
  <w:footnote w:type="continuationSeparator" w:id="0">
    <w:p w14:paraId="2DA93C5E" w14:textId="77777777" w:rsidR="005F604B" w:rsidRDefault="005F60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0E5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3C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58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4B"/>
    <w:rsid w:val="000666E0"/>
    <w:rsid w:val="002510B7"/>
    <w:rsid w:val="00270799"/>
    <w:rsid w:val="005C130B"/>
    <w:rsid w:val="005F604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F2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662A3"/>
  <w15:chartTrackingRefBased/>
  <w15:docId w15:val="{DFCF4450-D024-402B-B108-7F3F3DD8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5F604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2025-01-08T20:56:00Z</dcterms:created>
  <dcterms:modified xsi:type="dcterms:W3CDTF">2025-01-08T20:56:00Z</dcterms:modified>
</cp:coreProperties>
</file>