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0AF2" w14:textId="77777777" w:rsidR="00012951" w:rsidRDefault="00012951" w:rsidP="000129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EVERARD</w:t>
      </w:r>
      <w:r>
        <w:rPr>
          <w:rFonts w:cs="Times New Roman"/>
          <w:szCs w:val="24"/>
        </w:rPr>
        <w:t xml:space="preserve">         (fl.1497-8)</w:t>
      </w:r>
    </w:p>
    <w:p w14:paraId="1B20A30F" w14:textId="77777777" w:rsidR="00012951" w:rsidRDefault="00012951" w:rsidP="000129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4E1C3251" w14:textId="77777777" w:rsidR="00012951" w:rsidRDefault="00012951" w:rsidP="00012951">
      <w:pPr>
        <w:pStyle w:val="NoSpacing"/>
        <w:rPr>
          <w:rFonts w:cs="Times New Roman"/>
          <w:szCs w:val="24"/>
        </w:rPr>
      </w:pPr>
    </w:p>
    <w:p w14:paraId="2AC32C49" w14:textId="77777777" w:rsidR="00012951" w:rsidRDefault="00012951" w:rsidP="00012951">
      <w:pPr>
        <w:pStyle w:val="NoSpacing"/>
        <w:rPr>
          <w:rFonts w:cs="Times New Roman"/>
          <w:szCs w:val="24"/>
        </w:rPr>
      </w:pPr>
    </w:p>
    <w:p w14:paraId="1C86C4B6" w14:textId="77777777" w:rsidR="00012951" w:rsidRDefault="00012951" w:rsidP="000129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1497-8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</w:p>
    <w:p w14:paraId="79354BF0" w14:textId="77777777" w:rsidR="00012951" w:rsidRDefault="00012951" w:rsidP="000129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 xml:space="preserve">, </w:t>
      </w:r>
    </w:p>
    <w:p w14:paraId="0CAF1D84" w14:textId="77777777" w:rsidR="00012951" w:rsidRDefault="00012951" w:rsidP="0001295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p.111)</w:t>
      </w:r>
    </w:p>
    <w:p w14:paraId="350C1703" w14:textId="77777777" w:rsidR="00012951" w:rsidRDefault="00012951" w:rsidP="00012951">
      <w:pPr>
        <w:pStyle w:val="NoSpacing"/>
        <w:ind w:left="720" w:firstLine="720"/>
        <w:rPr>
          <w:rFonts w:cs="Times New Roman"/>
          <w:szCs w:val="24"/>
        </w:rPr>
      </w:pPr>
    </w:p>
    <w:p w14:paraId="2BDBA190" w14:textId="77777777" w:rsidR="00012951" w:rsidRDefault="00012951" w:rsidP="00012951">
      <w:pPr>
        <w:pStyle w:val="NoSpacing"/>
        <w:ind w:left="720" w:firstLine="720"/>
        <w:rPr>
          <w:rFonts w:cs="Times New Roman"/>
          <w:szCs w:val="24"/>
        </w:rPr>
      </w:pPr>
    </w:p>
    <w:p w14:paraId="23D1D221" w14:textId="77777777" w:rsidR="00012951" w:rsidRDefault="00012951" w:rsidP="000129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6F16F7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0DFC5" w14:textId="77777777" w:rsidR="00012951" w:rsidRDefault="00012951" w:rsidP="009139A6">
      <w:r>
        <w:separator/>
      </w:r>
    </w:p>
  </w:endnote>
  <w:endnote w:type="continuationSeparator" w:id="0">
    <w:p w14:paraId="03E60CE5" w14:textId="77777777" w:rsidR="00012951" w:rsidRDefault="000129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01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8CD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DB0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2B0FF" w14:textId="77777777" w:rsidR="00012951" w:rsidRDefault="00012951" w:rsidP="009139A6">
      <w:r>
        <w:separator/>
      </w:r>
    </w:p>
  </w:footnote>
  <w:footnote w:type="continuationSeparator" w:id="0">
    <w:p w14:paraId="14EBCD44" w14:textId="77777777" w:rsidR="00012951" w:rsidRDefault="000129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A17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C4D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52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951"/>
    <w:rsid w:val="00012951"/>
    <w:rsid w:val="000666E0"/>
    <w:rsid w:val="000A2E7A"/>
    <w:rsid w:val="00190DFA"/>
    <w:rsid w:val="002510B7"/>
    <w:rsid w:val="00270799"/>
    <w:rsid w:val="00357E4A"/>
    <w:rsid w:val="005C130B"/>
    <w:rsid w:val="006A36C3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B6F3F"/>
  <w15:chartTrackingRefBased/>
  <w15:docId w15:val="{11610BCC-1249-45D1-A4B3-C6980007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2025-03-25T21:28:00Z</dcterms:created>
  <dcterms:modified xsi:type="dcterms:W3CDTF">2025-03-25T21:29:00Z</dcterms:modified>
</cp:coreProperties>
</file>