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0146A" w14:textId="77777777" w:rsidR="00C86691" w:rsidRDefault="00C86691" w:rsidP="00C866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EVERARD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19DC0166" w14:textId="77777777" w:rsidR="00C86691" w:rsidRDefault="00C86691" w:rsidP="00C866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282E6632" w14:textId="77777777" w:rsidR="00C86691" w:rsidRDefault="00C86691" w:rsidP="00C86691">
      <w:pPr>
        <w:pStyle w:val="NoSpacing"/>
        <w:rPr>
          <w:rFonts w:cs="Times New Roman"/>
          <w:szCs w:val="24"/>
        </w:rPr>
      </w:pPr>
    </w:p>
    <w:p w14:paraId="1713523A" w14:textId="77777777" w:rsidR="00C86691" w:rsidRDefault="00C86691" w:rsidP="00C86691">
      <w:pPr>
        <w:pStyle w:val="NoSpacing"/>
        <w:rPr>
          <w:rFonts w:cs="Times New Roman"/>
          <w:szCs w:val="24"/>
        </w:rPr>
      </w:pPr>
    </w:p>
    <w:p w14:paraId="5B46282D" w14:textId="77777777" w:rsidR="00C86691" w:rsidRDefault="00C86691" w:rsidP="00C866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 xml:space="preserve">He became apprenticed to Thomas </w:t>
      </w:r>
      <w:proofErr w:type="spellStart"/>
      <w:r>
        <w:rPr>
          <w:rFonts w:cs="Times New Roman"/>
          <w:szCs w:val="24"/>
        </w:rPr>
        <w:t>Notson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2D802D86" w14:textId="77777777" w:rsidR="00C86691" w:rsidRDefault="00C86691" w:rsidP="00C866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2E49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95F4C17" w14:textId="77777777" w:rsidR="00C86691" w:rsidRDefault="00C86691" w:rsidP="00C86691">
      <w:pPr>
        <w:pStyle w:val="NoSpacing"/>
        <w:rPr>
          <w:rFonts w:cs="Times New Roman"/>
          <w:szCs w:val="24"/>
        </w:rPr>
      </w:pPr>
    </w:p>
    <w:p w14:paraId="47F6E319" w14:textId="77777777" w:rsidR="00C86691" w:rsidRDefault="00C86691" w:rsidP="00C86691">
      <w:pPr>
        <w:pStyle w:val="NoSpacing"/>
        <w:rPr>
          <w:rFonts w:cs="Times New Roman"/>
          <w:szCs w:val="24"/>
        </w:rPr>
      </w:pPr>
    </w:p>
    <w:p w14:paraId="657320A1" w14:textId="77777777" w:rsidR="00C86691" w:rsidRDefault="00C86691" w:rsidP="00C866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7CAC72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3FA82" w14:textId="77777777" w:rsidR="00C86691" w:rsidRDefault="00C86691" w:rsidP="009139A6">
      <w:r>
        <w:separator/>
      </w:r>
    </w:p>
  </w:endnote>
  <w:endnote w:type="continuationSeparator" w:id="0">
    <w:p w14:paraId="679AD2BC" w14:textId="77777777" w:rsidR="00C86691" w:rsidRDefault="00C866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8AC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C0C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F6E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641F1" w14:textId="77777777" w:rsidR="00C86691" w:rsidRDefault="00C86691" w:rsidP="009139A6">
      <w:r>
        <w:separator/>
      </w:r>
    </w:p>
  </w:footnote>
  <w:footnote w:type="continuationSeparator" w:id="0">
    <w:p w14:paraId="1E986339" w14:textId="77777777" w:rsidR="00C86691" w:rsidRDefault="00C866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E11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69D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DFC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9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86691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8915"/>
  <w15:chartTrackingRefBased/>
  <w15:docId w15:val="{5B8058DE-9D40-49D4-B507-6364634C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66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2024-07-10T19:49:00Z</dcterms:created>
  <dcterms:modified xsi:type="dcterms:W3CDTF">2024-07-10T19:50:00Z</dcterms:modified>
</cp:coreProperties>
</file>