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8006F" w14:textId="77777777" w:rsidR="00D03A55" w:rsidRDefault="00D03A55" w:rsidP="00D03A5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EVERARD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fl.1409)</w:t>
      </w:r>
    </w:p>
    <w:p w14:paraId="43958468" w14:textId="77777777" w:rsidR="00D03A55" w:rsidRDefault="00D03A55" w:rsidP="00D03A5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Herefordshire.</w:t>
      </w:r>
    </w:p>
    <w:p w14:paraId="5A055AB4" w14:textId="77777777" w:rsidR="00D03A55" w:rsidRDefault="00D03A55" w:rsidP="00D03A5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A758BD3" w14:textId="77777777" w:rsidR="00D03A55" w:rsidRDefault="00D03A55" w:rsidP="00D03A5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A81EEBA" w14:textId="77777777" w:rsidR="00D03A55" w:rsidRDefault="00D03A55" w:rsidP="00D03A5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Nov.1409</w:t>
      </w:r>
      <w:r>
        <w:rPr>
          <w:rFonts w:ascii="Times New Roman" w:hAnsi="Times New Roman" w:cs="Times New Roman"/>
          <w:sz w:val="24"/>
          <w:szCs w:val="24"/>
        </w:rPr>
        <w:tab/>
        <w:t>He was granted the subsidy and alnage for cloths in Herefordshire.</w:t>
      </w:r>
    </w:p>
    <w:p w14:paraId="55B01D93" w14:textId="77777777" w:rsidR="00D03A55" w:rsidRDefault="00D03A55" w:rsidP="00D03A5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p.165)</w:t>
      </w:r>
    </w:p>
    <w:p w14:paraId="606B7F98" w14:textId="77777777" w:rsidR="00D03A55" w:rsidRDefault="00D03A55" w:rsidP="00D03A5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70AD957" w14:textId="77777777" w:rsidR="00D03A55" w:rsidRDefault="00D03A55" w:rsidP="00D03A5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640A065" w14:textId="77777777" w:rsidR="00D03A55" w:rsidRDefault="00D03A55" w:rsidP="00D03A5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2022</w:t>
      </w:r>
    </w:p>
    <w:p w14:paraId="6C63BFB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7DAEA" w14:textId="77777777" w:rsidR="00D03A55" w:rsidRDefault="00D03A55" w:rsidP="009139A6">
      <w:r>
        <w:separator/>
      </w:r>
    </w:p>
  </w:endnote>
  <w:endnote w:type="continuationSeparator" w:id="0">
    <w:p w14:paraId="6B74B321" w14:textId="77777777" w:rsidR="00D03A55" w:rsidRDefault="00D03A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EAE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AB2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592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F80BD" w14:textId="77777777" w:rsidR="00D03A55" w:rsidRDefault="00D03A55" w:rsidP="009139A6">
      <w:r>
        <w:separator/>
      </w:r>
    </w:p>
  </w:footnote>
  <w:footnote w:type="continuationSeparator" w:id="0">
    <w:p w14:paraId="5E83FBA7" w14:textId="77777777" w:rsidR="00D03A55" w:rsidRDefault="00D03A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A87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90A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D4D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5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03A5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9FA1C"/>
  <w15:chartTrackingRefBased/>
  <w15:docId w15:val="{99492A74-51EC-4A55-AD16-D2D2E5AF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A55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2023-09-22T06:46:00Z</dcterms:created>
  <dcterms:modified xsi:type="dcterms:W3CDTF">2023-09-22T06:46:00Z</dcterms:modified>
</cp:coreProperties>
</file>