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C2843" w14:textId="77777777" w:rsidR="0001047C" w:rsidRDefault="0001047C" w:rsidP="000104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EVERARD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E016CA0" w14:textId="77777777" w:rsidR="0001047C" w:rsidRDefault="0001047C" w:rsidP="000104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17B1319C" w14:textId="77777777" w:rsidR="0001047C" w:rsidRDefault="0001047C" w:rsidP="000104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8EE57" w14:textId="77777777" w:rsidR="0001047C" w:rsidRDefault="0001047C" w:rsidP="000104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C29B7" w14:textId="77777777" w:rsidR="0001047C" w:rsidRDefault="0001047C" w:rsidP="0001047C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26892E78" w14:textId="77777777" w:rsidR="0001047C" w:rsidRDefault="0001047C" w:rsidP="0001047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77C87507" w14:textId="77777777" w:rsidR="0001047C" w:rsidRDefault="0001047C" w:rsidP="0001047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603E79AA" w14:textId="77777777" w:rsidR="0001047C" w:rsidRDefault="0001047C" w:rsidP="0001047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CE4CCB" w14:textId="77777777" w:rsidR="0001047C" w:rsidRDefault="0001047C" w:rsidP="0001047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064E004" w14:textId="77777777" w:rsidR="0001047C" w:rsidRDefault="0001047C" w:rsidP="0001047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January 2022</w:t>
      </w:r>
    </w:p>
    <w:p w14:paraId="6C609C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AADF2" w14:textId="77777777" w:rsidR="0001047C" w:rsidRDefault="0001047C" w:rsidP="009139A6">
      <w:r>
        <w:separator/>
      </w:r>
    </w:p>
  </w:endnote>
  <w:endnote w:type="continuationSeparator" w:id="0">
    <w:p w14:paraId="1058A6A7" w14:textId="77777777" w:rsidR="0001047C" w:rsidRDefault="000104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03C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850F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5D7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A4E42" w14:textId="77777777" w:rsidR="0001047C" w:rsidRDefault="0001047C" w:rsidP="009139A6">
      <w:r>
        <w:separator/>
      </w:r>
    </w:p>
  </w:footnote>
  <w:footnote w:type="continuationSeparator" w:id="0">
    <w:p w14:paraId="0E9B5A61" w14:textId="77777777" w:rsidR="0001047C" w:rsidRDefault="000104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C84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92D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11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47C"/>
    <w:rsid w:val="0001047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F108"/>
  <w15:chartTrackingRefBased/>
  <w15:docId w15:val="{DDFF7B1E-1F8C-45A2-82ED-F93DEB6A7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2022-02-12T21:09:00Z</dcterms:created>
  <dcterms:modified xsi:type="dcterms:W3CDTF">2022-02-12T21:10:00Z</dcterms:modified>
</cp:coreProperties>
</file>