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595F4" w14:textId="77777777" w:rsidR="00AB1041" w:rsidRDefault="00AB1041" w:rsidP="00AB1041">
      <w:pPr>
        <w:pStyle w:val="NoSpacing"/>
      </w:pPr>
      <w:r>
        <w:rPr>
          <w:u w:val="single"/>
        </w:rPr>
        <w:t>Thomas EVERARD</w:t>
      </w:r>
      <w:r>
        <w:t xml:space="preserve"> </w:t>
      </w:r>
      <w:proofErr w:type="gramStart"/>
      <w:r>
        <w:t xml:space="preserve">   (</w:t>
      </w:r>
      <w:proofErr w:type="gramEnd"/>
      <w:r>
        <w:t>fl.1490-3)</w:t>
      </w:r>
    </w:p>
    <w:p w14:paraId="74065BD3" w14:textId="77777777" w:rsidR="00AB1041" w:rsidRDefault="00AB1041" w:rsidP="00AB1041">
      <w:pPr>
        <w:pStyle w:val="NoSpacing"/>
      </w:pPr>
    </w:p>
    <w:p w14:paraId="32FD919C" w14:textId="77777777" w:rsidR="00AB1041" w:rsidRDefault="00AB1041" w:rsidP="00AB1041">
      <w:pPr>
        <w:pStyle w:val="NoSpacing"/>
      </w:pPr>
    </w:p>
    <w:p w14:paraId="44C7E410" w14:textId="77777777" w:rsidR="00AB1041" w:rsidRDefault="00AB1041" w:rsidP="00AB1041">
      <w:pPr>
        <w:pStyle w:val="NoSpacing"/>
      </w:pPr>
      <w:r>
        <w:t xml:space="preserve">  1 Jun.1490</w:t>
      </w:r>
      <w:r>
        <w:tab/>
        <w:t>He was on a commission of the peace for Oxfordshire.</w:t>
      </w:r>
    </w:p>
    <w:p w14:paraId="43852436" w14:textId="77777777" w:rsidR="00AB1041" w:rsidRDefault="00AB1041" w:rsidP="00AB1041">
      <w:pPr>
        <w:pStyle w:val="NoSpacing"/>
      </w:pPr>
      <w:r>
        <w:tab/>
      </w:r>
      <w:r>
        <w:tab/>
        <w:t>(C.P.R. 1485-94 p.497)</w:t>
      </w:r>
    </w:p>
    <w:p w14:paraId="65CB02C2" w14:textId="77777777" w:rsidR="00AB1041" w:rsidRDefault="00AB1041" w:rsidP="00AB1041">
      <w:pPr>
        <w:pStyle w:val="NoSpacing"/>
      </w:pPr>
      <w:r>
        <w:t>20 May1493</w:t>
      </w:r>
      <w:r>
        <w:tab/>
        <w:t>He was on a commission of the peace for Oxfordshire.   (ibid.)</w:t>
      </w:r>
    </w:p>
    <w:p w14:paraId="3835AFD5" w14:textId="77777777" w:rsidR="00AB1041" w:rsidRDefault="00AB1041" w:rsidP="00AB1041">
      <w:pPr>
        <w:pStyle w:val="NoSpacing"/>
      </w:pPr>
      <w:r>
        <w:t xml:space="preserve">  4 Dec.</w:t>
      </w:r>
      <w:r>
        <w:tab/>
        <w:t>He was on a commission of the peace for Oxfordshire.   (ibid.)</w:t>
      </w:r>
    </w:p>
    <w:p w14:paraId="7EA752AB" w14:textId="77777777" w:rsidR="00AB1041" w:rsidRDefault="00AB1041" w:rsidP="00AB1041">
      <w:pPr>
        <w:pStyle w:val="NoSpacing"/>
      </w:pPr>
    </w:p>
    <w:p w14:paraId="741B7795" w14:textId="77777777" w:rsidR="00AB1041" w:rsidRDefault="00AB1041" w:rsidP="00AB1041">
      <w:pPr>
        <w:pStyle w:val="NoSpacing"/>
      </w:pPr>
    </w:p>
    <w:p w14:paraId="5CC78CEF" w14:textId="77777777" w:rsidR="00AB1041" w:rsidRDefault="00AB1041" w:rsidP="00AB1041">
      <w:pPr>
        <w:pStyle w:val="NoSpacing"/>
      </w:pPr>
      <w:r>
        <w:t>15 September 2024</w:t>
      </w:r>
    </w:p>
    <w:p w14:paraId="17B062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074B13" w14:textId="77777777" w:rsidR="00AB1041" w:rsidRDefault="00AB1041" w:rsidP="009139A6">
      <w:r>
        <w:separator/>
      </w:r>
    </w:p>
  </w:endnote>
  <w:endnote w:type="continuationSeparator" w:id="0">
    <w:p w14:paraId="39166D18" w14:textId="77777777" w:rsidR="00AB1041" w:rsidRDefault="00AB10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A4C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4A9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094F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DF715" w14:textId="77777777" w:rsidR="00AB1041" w:rsidRDefault="00AB1041" w:rsidP="009139A6">
      <w:r>
        <w:separator/>
      </w:r>
    </w:p>
  </w:footnote>
  <w:footnote w:type="continuationSeparator" w:id="0">
    <w:p w14:paraId="381BEB1C" w14:textId="77777777" w:rsidR="00AB1041" w:rsidRDefault="00AB10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8131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560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7589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04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B1041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C86C"/>
  <w15:chartTrackingRefBased/>
  <w15:docId w15:val="{EB756FD7-059F-4220-8514-D75B03D1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2024-09-17T17:55:00Z</dcterms:created>
  <dcterms:modified xsi:type="dcterms:W3CDTF">2024-09-17T17:56:00Z</dcterms:modified>
</cp:coreProperties>
</file>