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E2B0AA" w14:textId="77777777" w:rsidR="005311E7" w:rsidRDefault="005311E7" w:rsidP="005311E7">
      <w:pPr>
        <w:tabs>
          <w:tab w:val="left" w:pos="72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EVERARD</w:t>
      </w:r>
      <w:r>
        <w:rPr>
          <w:rFonts w:ascii="Times New Roman" w:hAnsi="Times New Roman" w:cs="Times New Roman"/>
          <w:sz w:val="24"/>
          <w:szCs w:val="24"/>
        </w:rPr>
        <w:t xml:space="preserve">      (fl.1410)</w:t>
      </w:r>
    </w:p>
    <w:p w14:paraId="10A03B82" w14:textId="77777777" w:rsidR="005311E7" w:rsidRDefault="005311E7" w:rsidP="005311E7">
      <w:pPr>
        <w:tabs>
          <w:tab w:val="left" w:pos="72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6E17AFB8" w14:textId="77777777" w:rsidR="005311E7" w:rsidRDefault="005311E7" w:rsidP="005311E7">
      <w:pPr>
        <w:tabs>
          <w:tab w:val="left" w:pos="72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1DBD24F6" w14:textId="77777777" w:rsidR="005311E7" w:rsidRDefault="005311E7" w:rsidP="005311E7">
      <w:pPr>
        <w:tabs>
          <w:tab w:val="left" w:pos="72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Feb.1410</w:t>
      </w:r>
      <w:r>
        <w:rPr>
          <w:rFonts w:ascii="Times New Roman" w:hAnsi="Times New Roman" w:cs="Times New Roman"/>
          <w:sz w:val="24"/>
          <w:szCs w:val="24"/>
        </w:rPr>
        <w:tab/>
        <w:t>He and Edmund Morys(q.v.) were appointed alnagers in Herefordshire.</w:t>
      </w:r>
    </w:p>
    <w:p w14:paraId="7C3FBE04" w14:textId="77777777" w:rsidR="005311E7" w:rsidRDefault="005311E7" w:rsidP="005311E7">
      <w:pPr>
        <w:tabs>
          <w:tab w:val="left" w:pos="72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(C.F.R. 1405-13 p.166)</w:t>
      </w:r>
    </w:p>
    <w:p w14:paraId="63AF00DE" w14:textId="77777777" w:rsidR="00582D5F" w:rsidRDefault="00582D5F" w:rsidP="00582D5F">
      <w:pPr>
        <w:tabs>
          <w:tab w:val="left" w:pos="72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Apr.1410</w:t>
      </w:r>
      <w:r>
        <w:rPr>
          <w:rFonts w:ascii="Times New Roman" w:hAnsi="Times New Roman" w:cs="Times New Roman"/>
          <w:sz w:val="24"/>
          <w:szCs w:val="24"/>
        </w:rPr>
        <w:tab/>
        <w:t>He and John Payn(q.v.) were appointed alnagers in Gloucestershire.</w:t>
      </w:r>
    </w:p>
    <w:p w14:paraId="0841E9B2" w14:textId="4BC12F1F" w:rsidR="00582D5F" w:rsidRDefault="00582D5F" w:rsidP="00582D5F">
      <w:pPr>
        <w:tabs>
          <w:tab w:val="left" w:pos="72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(C.F.R. 1405-13 pp.166-7)</w:t>
      </w:r>
    </w:p>
    <w:p w14:paraId="346998B0" w14:textId="77777777" w:rsidR="005311E7" w:rsidRDefault="005311E7" w:rsidP="005311E7">
      <w:pPr>
        <w:tabs>
          <w:tab w:val="left" w:pos="72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52136DE1" w14:textId="77777777" w:rsidR="005311E7" w:rsidRDefault="005311E7" w:rsidP="005311E7">
      <w:pPr>
        <w:tabs>
          <w:tab w:val="left" w:pos="72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4E6B37B0" w14:textId="77777777" w:rsidR="005311E7" w:rsidRDefault="005311E7" w:rsidP="005311E7">
      <w:pPr>
        <w:tabs>
          <w:tab w:val="left" w:pos="72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 May 2022</w:t>
      </w:r>
    </w:p>
    <w:p w14:paraId="31DD41AB" w14:textId="4C0D3217" w:rsidR="00582D5F" w:rsidRDefault="00582D5F" w:rsidP="005311E7">
      <w:pPr>
        <w:tabs>
          <w:tab w:val="left" w:pos="72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April 2024</w:t>
      </w:r>
    </w:p>
    <w:p w14:paraId="280F5A75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1FA20C" w14:textId="77777777" w:rsidR="00F51AB9" w:rsidRDefault="00F51AB9" w:rsidP="009139A6">
      <w:r>
        <w:separator/>
      </w:r>
    </w:p>
  </w:endnote>
  <w:endnote w:type="continuationSeparator" w:id="0">
    <w:p w14:paraId="6452357A" w14:textId="77777777" w:rsidR="00F51AB9" w:rsidRDefault="00F51AB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64B5D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FEA8A6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16A2F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DF119F" w14:textId="77777777" w:rsidR="00F51AB9" w:rsidRDefault="00F51AB9" w:rsidP="009139A6">
      <w:r>
        <w:separator/>
      </w:r>
    </w:p>
  </w:footnote>
  <w:footnote w:type="continuationSeparator" w:id="0">
    <w:p w14:paraId="2223063D" w14:textId="77777777" w:rsidR="00F51AB9" w:rsidRDefault="00F51AB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DA820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036D7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D8C89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11E7"/>
    <w:rsid w:val="000666E0"/>
    <w:rsid w:val="002510B7"/>
    <w:rsid w:val="005311E7"/>
    <w:rsid w:val="00582D5F"/>
    <w:rsid w:val="005C130B"/>
    <w:rsid w:val="00826F5C"/>
    <w:rsid w:val="008C105B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1AB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9D54D2"/>
  <w15:chartTrackingRefBased/>
  <w15:docId w15:val="{F6BD38BE-000C-454D-8E03-82F2212121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11E7"/>
    <w:pPr>
      <w:spacing w:after="0" w:line="240" w:lineRule="auto"/>
    </w:pPr>
    <w:rPr>
      <w:rFonts w:asciiTheme="minorHAnsi" w:eastAsiaTheme="minorEastAsia" w:hAnsiTheme="minorHAnsi"/>
      <w:sz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102</TotalTime>
  <Pages>1</Pages>
  <Words>40</Words>
  <Characters>232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2023-09-26T18:45:00Z</dcterms:created>
  <dcterms:modified xsi:type="dcterms:W3CDTF">2024-04-17T18:11:00Z</dcterms:modified>
</cp:coreProperties>
</file>