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DFE35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747E2219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Felbrigg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Pedder.</w:t>
      </w:r>
    </w:p>
    <w:p w14:paraId="25EF1A2F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CC55B6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122C0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John Wymondham(q.v.) brought a plaint of debt against him and four others.</w:t>
      </w:r>
    </w:p>
    <w:p w14:paraId="389EEE5A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42ABAED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1F3D5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041523" w14:textId="77777777" w:rsidR="00BB36D8" w:rsidRDefault="00BB36D8" w:rsidP="00BB36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2022</w:t>
      </w:r>
    </w:p>
    <w:p w14:paraId="1FA7339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9C7D6" w14:textId="77777777" w:rsidR="00BB36D8" w:rsidRDefault="00BB36D8" w:rsidP="009139A6">
      <w:r>
        <w:separator/>
      </w:r>
    </w:p>
  </w:endnote>
  <w:endnote w:type="continuationSeparator" w:id="0">
    <w:p w14:paraId="063255F7" w14:textId="77777777" w:rsidR="00BB36D8" w:rsidRDefault="00BB36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E9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AEA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EF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33611" w14:textId="77777777" w:rsidR="00BB36D8" w:rsidRDefault="00BB36D8" w:rsidP="009139A6">
      <w:r>
        <w:separator/>
      </w:r>
    </w:p>
  </w:footnote>
  <w:footnote w:type="continuationSeparator" w:id="0">
    <w:p w14:paraId="3C726D48" w14:textId="77777777" w:rsidR="00BB36D8" w:rsidRDefault="00BB36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3A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BDF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032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D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36D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CD123"/>
  <w15:chartTrackingRefBased/>
  <w15:docId w15:val="{5A131AB2-DF2F-46C3-8017-42147EE0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36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2022-09-15T10:10:00Z</dcterms:created>
  <dcterms:modified xsi:type="dcterms:W3CDTF">2022-09-15T10:11:00Z</dcterms:modified>
</cp:coreProperties>
</file>