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A1B88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EVERARD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194EF365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4DC2C02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</w:p>
    <w:p w14:paraId="0D90F2B1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</w:p>
    <w:p w14:paraId="0CBB18FE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Aug.1403</w:t>
      </w:r>
      <w:r>
        <w:rPr>
          <w:rFonts w:ascii="Times New Roman" w:hAnsi="Times New Roman" w:cs="Times New Roman"/>
          <w:sz w:val="24"/>
          <w:szCs w:val="24"/>
        </w:rPr>
        <w:tab/>
        <w:t xml:space="preserve">Katherine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Syfrewas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made him an executor of her Will.</w:t>
      </w:r>
    </w:p>
    <w:p w14:paraId="00BA6D98" w14:textId="77777777" w:rsidR="00B17AD9" w:rsidRDefault="00B17AD9" w:rsidP="00B17AD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p.189)</w:t>
      </w:r>
    </w:p>
    <w:p w14:paraId="0B0AFEDE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</w:p>
    <w:p w14:paraId="3FE0494A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</w:rPr>
      </w:pPr>
    </w:p>
    <w:p w14:paraId="1A687B88" w14:textId="77777777" w:rsidR="00B17AD9" w:rsidRDefault="00B17AD9" w:rsidP="00B17AD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June 2021</w:t>
      </w:r>
    </w:p>
    <w:p w14:paraId="2ED6B2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B1F69" w14:textId="77777777" w:rsidR="00B17AD9" w:rsidRDefault="00B17AD9" w:rsidP="009139A6">
      <w:r>
        <w:separator/>
      </w:r>
    </w:p>
  </w:endnote>
  <w:endnote w:type="continuationSeparator" w:id="0">
    <w:p w14:paraId="55A22B69" w14:textId="77777777" w:rsidR="00B17AD9" w:rsidRDefault="00B17A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57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E62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17D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860C1" w14:textId="77777777" w:rsidR="00B17AD9" w:rsidRDefault="00B17AD9" w:rsidP="009139A6">
      <w:r>
        <w:separator/>
      </w:r>
    </w:p>
  </w:footnote>
  <w:footnote w:type="continuationSeparator" w:id="0">
    <w:p w14:paraId="1054FC5A" w14:textId="77777777" w:rsidR="00B17AD9" w:rsidRDefault="00B17A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AD7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F37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78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D9"/>
    <w:rsid w:val="000666E0"/>
    <w:rsid w:val="002510B7"/>
    <w:rsid w:val="005C130B"/>
    <w:rsid w:val="00826F5C"/>
    <w:rsid w:val="009139A6"/>
    <w:rsid w:val="009448BB"/>
    <w:rsid w:val="00A3176C"/>
    <w:rsid w:val="00AE65F8"/>
    <w:rsid w:val="00B17AD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36731"/>
  <w15:chartTrackingRefBased/>
  <w15:docId w15:val="{EDBFAD9C-E05C-4482-9DE7-6030D3F4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AD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2021-07-02T20:52:00Z</dcterms:created>
  <dcterms:modified xsi:type="dcterms:W3CDTF">2021-07-02T20:53:00Z</dcterms:modified>
</cp:coreProperties>
</file>