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C2786" w14:textId="77777777" w:rsidR="00702C92" w:rsidRDefault="00702C92" w:rsidP="00702C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EVERARD</w:t>
      </w:r>
      <w:r>
        <w:rPr>
          <w:rFonts w:cs="Times New Roman"/>
          <w:szCs w:val="24"/>
        </w:rPr>
        <w:t xml:space="preserve">       (fl.1497-1503)</w:t>
      </w:r>
    </w:p>
    <w:p w14:paraId="5EF51E50" w14:textId="77777777" w:rsidR="00702C92" w:rsidRDefault="00702C92" w:rsidP="00702C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7C98CCB5" w14:textId="77777777" w:rsidR="00702C92" w:rsidRDefault="00702C92" w:rsidP="00702C92">
      <w:pPr>
        <w:pStyle w:val="NoSpacing"/>
        <w:rPr>
          <w:rFonts w:cs="Times New Roman"/>
          <w:szCs w:val="24"/>
        </w:rPr>
      </w:pPr>
    </w:p>
    <w:p w14:paraId="0CF2404E" w14:textId="77777777" w:rsidR="00702C92" w:rsidRDefault="00702C92" w:rsidP="00702C92">
      <w:pPr>
        <w:pStyle w:val="NoSpacing"/>
        <w:rPr>
          <w:rFonts w:cs="Times New Roman"/>
          <w:szCs w:val="24"/>
        </w:rPr>
      </w:pPr>
    </w:p>
    <w:p w14:paraId="4499B040" w14:textId="77777777" w:rsidR="00702C92" w:rsidRDefault="00702C92" w:rsidP="00702C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1497-1503</w:t>
      </w:r>
      <w:r>
        <w:rPr>
          <w:rFonts w:cs="Times New Roman"/>
          <w:szCs w:val="24"/>
        </w:rPr>
        <w:tab/>
        <w:t xml:space="preserve">Abbot of </w:t>
      </w:r>
      <w:proofErr w:type="spellStart"/>
      <w:r>
        <w:rPr>
          <w:rFonts w:cs="Times New Roman"/>
          <w:szCs w:val="24"/>
        </w:rPr>
        <w:t>Croyland</w:t>
      </w:r>
      <w:proofErr w:type="spellEnd"/>
      <w:r>
        <w:rPr>
          <w:rFonts w:cs="Times New Roman"/>
          <w:szCs w:val="24"/>
        </w:rPr>
        <w:t>.</w:t>
      </w:r>
    </w:p>
    <w:p w14:paraId="570B5EC4" w14:textId="77777777" w:rsidR="00702C92" w:rsidRDefault="00702C92" w:rsidP="00702C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J.A.Venn</w:t>
      </w:r>
      <w:proofErr w:type="spellEnd"/>
      <w:r>
        <w:rPr>
          <w:rFonts w:cs="Times New Roman"/>
          <w:szCs w:val="24"/>
        </w:rPr>
        <w:t xml:space="preserve">, </w:t>
      </w:r>
    </w:p>
    <w:p w14:paraId="6A3F6509" w14:textId="77777777" w:rsidR="00702C92" w:rsidRDefault="00702C92" w:rsidP="00702C9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p.111)</w:t>
      </w:r>
    </w:p>
    <w:p w14:paraId="1D13F053" w14:textId="77777777" w:rsidR="00702C92" w:rsidRDefault="00702C92" w:rsidP="00702C92">
      <w:pPr>
        <w:pStyle w:val="NoSpacing"/>
        <w:ind w:left="720" w:firstLine="720"/>
        <w:rPr>
          <w:rFonts w:cs="Times New Roman"/>
          <w:szCs w:val="24"/>
        </w:rPr>
      </w:pPr>
    </w:p>
    <w:p w14:paraId="20F762C4" w14:textId="77777777" w:rsidR="00702C92" w:rsidRDefault="00702C92" w:rsidP="00702C92">
      <w:pPr>
        <w:pStyle w:val="NoSpacing"/>
        <w:ind w:left="720" w:firstLine="720"/>
        <w:rPr>
          <w:rFonts w:cs="Times New Roman"/>
          <w:szCs w:val="24"/>
        </w:rPr>
      </w:pPr>
    </w:p>
    <w:p w14:paraId="4D94BF09" w14:textId="77777777" w:rsidR="00702C92" w:rsidRDefault="00702C92" w:rsidP="00702C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25 March 2025</w:t>
      </w:r>
      <w:r>
        <w:rPr>
          <w:rFonts w:cs="Times New Roman"/>
          <w:szCs w:val="24"/>
        </w:rPr>
        <w:fldChar w:fldCharType="end"/>
      </w:r>
    </w:p>
    <w:p w14:paraId="3FBACD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09F4" w14:textId="77777777" w:rsidR="00702C92" w:rsidRDefault="00702C92" w:rsidP="009139A6">
      <w:r>
        <w:separator/>
      </w:r>
    </w:p>
  </w:endnote>
  <w:endnote w:type="continuationSeparator" w:id="0">
    <w:p w14:paraId="717792ED" w14:textId="77777777" w:rsidR="00702C92" w:rsidRDefault="00702C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6DB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F7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66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BB0B4" w14:textId="77777777" w:rsidR="00702C92" w:rsidRDefault="00702C92" w:rsidP="009139A6">
      <w:r>
        <w:separator/>
      </w:r>
    </w:p>
  </w:footnote>
  <w:footnote w:type="continuationSeparator" w:id="0">
    <w:p w14:paraId="7098E7CA" w14:textId="77777777" w:rsidR="00702C92" w:rsidRDefault="00702C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13B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B6D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46F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92"/>
    <w:rsid w:val="000666E0"/>
    <w:rsid w:val="000A2E7A"/>
    <w:rsid w:val="00190DFA"/>
    <w:rsid w:val="002510B7"/>
    <w:rsid w:val="00270799"/>
    <w:rsid w:val="00357E4A"/>
    <w:rsid w:val="005C130B"/>
    <w:rsid w:val="006A36C3"/>
    <w:rsid w:val="00702C92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535EC"/>
  <w15:chartTrackingRefBased/>
  <w15:docId w15:val="{915A1250-27BA-4CB2-A840-150DCE1A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2025-03-25T21:26:00Z</dcterms:created>
  <dcterms:modified xsi:type="dcterms:W3CDTF">2025-03-25T21:27:00Z</dcterms:modified>
</cp:coreProperties>
</file>