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25A2E" w14:textId="77777777" w:rsidR="00FB0616" w:rsidRDefault="00FB0616" w:rsidP="00FB0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EVERARD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6F3A85FA" w14:textId="77777777" w:rsidR="00FB0616" w:rsidRDefault="00FB0616" w:rsidP="00FB0616">
      <w:pPr>
        <w:pStyle w:val="NoSpacing"/>
        <w:rPr>
          <w:rFonts w:cs="Times New Roman"/>
          <w:szCs w:val="24"/>
        </w:rPr>
      </w:pPr>
    </w:p>
    <w:p w14:paraId="3332BDE9" w14:textId="77777777" w:rsidR="00FB0616" w:rsidRDefault="00FB0616" w:rsidP="00FB0616">
      <w:pPr>
        <w:pStyle w:val="NoSpacing"/>
        <w:rPr>
          <w:rFonts w:cs="Times New Roman"/>
          <w:szCs w:val="24"/>
        </w:rPr>
      </w:pPr>
    </w:p>
    <w:p w14:paraId="3CAC5150" w14:textId="77777777" w:rsidR="00FB0616" w:rsidRDefault="00FB0616" w:rsidP="00FB0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William Everard of </w:t>
      </w:r>
      <w:proofErr w:type="spellStart"/>
      <w:r>
        <w:rPr>
          <w:rFonts w:cs="Times New Roman"/>
          <w:szCs w:val="24"/>
        </w:rPr>
        <w:t>Laweshall</w:t>
      </w:r>
      <w:proofErr w:type="spellEnd"/>
      <w:r>
        <w:rPr>
          <w:rFonts w:cs="Times New Roman"/>
          <w:szCs w:val="24"/>
        </w:rPr>
        <w:t>, Suffolk(q.v.).</w:t>
      </w:r>
    </w:p>
    <w:p w14:paraId="39B83059" w14:textId="77777777" w:rsidR="00FB0616" w:rsidRDefault="00FB0616" w:rsidP="00FB0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6A238857" w14:textId="77777777" w:rsidR="00FB0616" w:rsidRDefault="00FB0616" w:rsidP="00FB0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703272C7" w14:textId="77777777" w:rsidR="00FB0616" w:rsidRDefault="00FB0616" w:rsidP="00FB0616">
      <w:pPr>
        <w:pStyle w:val="NoSpacing"/>
        <w:rPr>
          <w:rFonts w:cs="Times New Roman"/>
          <w:szCs w:val="24"/>
        </w:rPr>
      </w:pPr>
    </w:p>
    <w:p w14:paraId="5A6A4230" w14:textId="77777777" w:rsidR="00FB0616" w:rsidRDefault="00FB0616" w:rsidP="00FB0616">
      <w:pPr>
        <w:pStyle w:val="NoSpacing"/>
        <w:rPr>
          <w:rFonts w:cs="Times New Roman"/>
          <w:szCs w:val="24"/>
        </w:rPr>
      </w:pPr>
    </w:p>
    <w:p w14:paraId="397A1C0E" w14:textId="77777777" w:rsidR="00FB0616" w:rsidRDefault="00FB0616" w:rsidP="00FB0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Jun.1444</w:t>
      </w:r>
      <w:r>
        <w:rPr>
          <w:rFonts w:cs="Times New Roman"/>
          <w:szCs w:val="24"/>
        </w:rPr>
        <w:tab/>
        <w:t>Her father bequeathed her 6s 8d, a brass pot and a brass pan.  (ibid.)</w:t>
      </w:r>
    </w:p>
    <w:p w14:paraId="1C931F27" w14:textId="77777777" w:rsidR="00FB0616" w:rsidRDefault="00FB0616" w:rsidP="00FB0616">
      <w:pPr>
        <w:pStyle w:val="NoSpacing"/>
        <w:rPr>
          <w:rFonts w:cs="Times New Roman"/>
          <w:szCs w:val="24"/>
        </w:rPr>
      </w:pPr>
    </w:p>
    <w:p w14:paraId="531EDB61" w14:textId="77777777" w:rsidR="00FB0616" w:rsidRDefault="00FB0616" w:rsidP="00FB0616">
      <w:pPr>
        <w:pStyle w:val="NoSpacing"/>
        <w:rPr>
          <w:rFonts w:cs="Times New Roman"/>
          <w:szCs w:val="24"/>
        </w:rPr>
      </w:pPr>
    </w:p>
    <w:p w14:paraId="61D30BA0" w14:textId="77777777" w:rsidR="00FB0616" w:rsidRDefault="00FB0616" w:rsidP="00FB0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June 2024</w:t>
      </w:r>
    </w:p>
    <w:p w14:paraId="121137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A52B57" w14:textId="77777777" w:rsidR="00FB0616" w:rsidRDefault="00FB0616" w:rsidP="009139A6">
      <w:r>
        <w:separator/>
      </w:r>
    </w:p>
  </w:endnote>
  <w:endnote w:type="continuationSeparator" w:id="0">
    <w:p w14:paraId="4BC26252" w14:textId="77777777" w:rsidR="00FB0616" w:rsidRDefault="00FB06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7C5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1B3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10C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1A7FA" w14:textId="77777777" w:rsidR="00FB0616" w:rsidRDefault="00FB0616" w:rsidP="009139A6">
      <w:r>
        <w:separator/>
      </w:r>
    </w:p>
  </w:footnote>
  <w:footnote w:type="continuationSeparator" w:id="0">
    <w:p w14:paraId="2C1C3D23" w14:textId="77777777" w:rsidR="00FB0616" w:rsidRDefault="00FB06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E53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225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5CE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16"/>
    <w:rsid w:val="000666E0"/>
    <w:rsid w:val="002510B7"/>
    <w:rsid w:val="00270799"/>
    <w:rsid w:val="005C130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B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1AABC"/>
  <w15:chartTrackingRefBased/>
  <w15:docId w15:val="{1F609B18-CB0E-4B93-8A0A-9485F4F2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2024-06-02T20:29:00Z</dcterms:created>
  <dcterms:modified xsi:type="dcterms:W3CDTF">2024-06-02T20:29:00Z</dcterms:modified>
</cp:coreProperties>
</file>